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3334" w14:textId="3D17986A" w:rsidR="001737E3" w:rsidRPr="00C44719" w:rsidRDefault="00C44719" w:rsidP="00AF5E0D">
      <w:pPr>
        <w:pStyle w:val="Huvudrubrik"/>
        <w:jc w:val="both"/>
      </w:pPr>
      <w:r w:rsidRPr="00C44719">
        <w:fldChar w:fldCharType="begin"/>
      </w:r>
      <w:r w:rsidRPr="00C44719">
        <w:instrText xml:space="preserve"> DOCPROPERTY "EK_Rubrik"  </w:instrText>
      </w:r>
      <w:r w:rsidRPr="00C44719">
        <w:fldChar w:fldCharType="end"/>
      </w:r>
      <w:r w:rsidRPr="00C44719">
        <w:fldChar w:fldCharType="begin"/>
      </w:r>
      <w:r w:rsidRPr="00C44719">
        <w:instrText xml:space="preserve"> DOCPROPERTY "EK_Rubrik"  </w:instrText>
      </w:r>
      <w:r w:rsidRPr="00C44719">
        <w:fldChar w:fldCharType="end"/>
      </w:r>
    </w:p>
    <w:p w14:paraId="796A35FE" w14:textId="77777777" w:rsidR="00AF5E0D" w:rsidRPr="00C44719" w:rsidRDefault="00AF5E0D" w:rsidP="00B32032">
      <w:pPr>
        <w:jc w:val="center"/>
        <w:rPr>
          <w:rFonts w:asciiTheme="majorHAnsi" w:hAnsiTheme="majorHAnsi"/>
        </w:rPr>
      </w:pPr>
    </w:p>
    <w:p w14:paraId="7AA644E2" w14:textId="77777777" w:rsidR="00AF5E0D" w:rsidRPr="00C44719" w:rsidRDefault="00AF5E0D" w:rsidP="00B32032">
      <w:pPr>
        <w:jc w:val="center"/>
        <w:rPr>
          <w:rFonts w:asciiTheme="majorHAnsi" w:hAnsiTheme="majorHAnsi"/>
          <w:sz w:val="52"/>
        </w:rPr>
      </w:pPr>
    </w:p>
    <w:p w14:paraId="57AD9CCB" w14:textId="7824D861" w:rsidR="001737E3" w:rsidRPr="00C44719" w:rsidRDefault="003D7587" w:rsidP="00B32032">
      <w:pPr>
        <w:jc w:val="center"/>
        <w:rPr>
          <w:rFonts w:asciiTheme="majorHAnsi" w:hAnsiTheme="majorHAnsi"/>
          <w:sz w:val="52"/>
        </w:rPr>
      </w:pPr>
      <w:r w:rsidRPr="00C44719">
        <w:rPr>
          <w:rFonts w:asciiTheme="majorHAnsi" w:hAnsiTheme="majorHAnsi"/>
          <w:sz w:val="52"/>
        </w:rPr>
        <w:t>Kravspecifikation</w:t>
      </w:r>
      <w:r w:rsidR="00A220A9" w:rsidRPr="00C44719">
        <w:rPr>
          <w:rFonts w:asciiTheme="majorHAnsi" w:hAnsiTheme="majorHAnsi"/>
          <w:sz w:val="52"/>
        </w:rPr>
        <w:t xml:space="preserve"> </w:t>
      </w:r>
      <w:r w:rsidR="005C752C" w:rsidRPr="00C44719">
        <w:rPr>
          <w:rFonts w:asciiTheme="majorHAnsi" w:hAnsiTheme="majorHAnsi"/>
          <w:sz w:val="52"/>
        </w:rPr>
        <w:t>och pris</w:t>
      </w:r>
    </w:p>
    <w:p w14:paraId="3A64F9FA" w14:textId="77777777" w:rsidR="001737E3" w:rsidRPr="00C44719" w:rsidRDefault="001737E3" w:rsidP="00B32032">
      <w:pPr>
        <w:jc w:val="center"/>
        <w:rPr>
          <w:rFonts w:asciiTheme="majorHAnsi" w:hAnsiTheme="majorHAnsi"/>
          <w:sz w:val="52"/>
        </w:rPr>
      </w:pPr>
    </w:p>
    <w:p w14:paraId="4ED6CAAE" w14:textId="08532725" w:rsidR="001737E3" w:rsidRPr="00C44719" w:rsidRDefault="001737E3" w:rsidP="00B32032">
      <w:pPr>
        <w:jc w:val="center"/>
        <w:rPr>
          <w:rFonts w:asciiTheme="majorHAnsi" w:hAnsiTheme="majorHAnsi"/>
          <w:sz w:val="40"/>
        </w:rPr>
      </w:pPr>
      <w:r w:rsidRPr="00C44719">
        <w:rPr>
          <w:rFonts w:asciiTheme="majorHAnsi" w:hAnsiTheme="majorHAnsi"/>
          <w:sz w:val="40"/>
        </w:rPr>
        <w:t xml:space="preserve">Bilaga </w:t>
      </w:r>
      <w:r w:rsidR="005C752C" w:rsidRPr="00C44719">
        <w:rPr>
          <w:rFonts w:asciiTheme="majorHAnsi" w:hAnsiTheme="majorHAnsi"/>
          <w:sz w:val="40"/>
        </w:rPr>
        <w:t>1</w:t>
      </w:r>
      <w:r w:rsidR="00647CE5" w:rsidRPr="00C44719">
        <w:rPr>
          <w:rFonts w:asciiTheme="majorHAnsi" w:hAnsiTheme="majorHAnsi"/>
          <w:sz w:val="40"/>
        </w:rPr>
        <w:t xml:space="preserve"> till </w:t>
      </w:r>
      <w:r w:rsidR="005C752C" w:rsidRPr="00C44719">
        <w:rPr>
          <w:rFonts w:asciiTheme="majorHAnsi" w:hAnsiTheme="majorHAnsi"/>
          <w:sz w:val="40"/>
        </w:rPr>
        <w:t>Kontrakt</w:t>
      </w:r>
      <w:r w:rsidRPr="00C44719">
        <w:rPr>
          <w:rFonts w:asciiTheme="majorHAnsi" w:hAnsiTheme="majorHAnsi"/>
          <w:sz w:val="40"/>
        </w:rPr>
        <w:t xml:space="preserve"> mellan </w:t>
      </w:r>
      <w:r w:rsidR="008725BF" w:rsidRPr="00C44719">
        <w:rPr>
          <w:rFonts w:asciiTheme="majorHAnsi" w:hAnsiTheme="majorHAnsi"/>
          <w:sz w:val="40"/>
        </w:rPr>
        <w:t>P</w:t>
      </w:r>
      <w:r w:rsidRPr="00C44719">
        <w:rPr>
          <w:rFonts w:asciiTheme="majorHAnsi" w:hAnsiTheme="majorHAnsi"/>
          <w:sz w:val="40"/>
        </w:rPr>
        <w:t xml:space="preserve">olismyndigheten och </w:t>
      </w:r>
      <w:r w:rsidRPr="00C44719">
        <w:rPr>
          <w:rFonts w:asciiTheme="majorHAnsi" w:hAnsiTheme="majorHAnsi"/>
          <w:sz w:val="40"/>
          <w:highlight w:val="lightGray"/>
        </w:rPr>
        <w:t>[Leverantören]</w:t>
      </w:r>
      <w:r w:rsidRPr="00C44719">
        <w:rPr>
          <w:rFonts w:asciiTheme="majorHAnsi" w:hAnsiTheme="majorHAnsi"/>
          <w:sz w:val="40"/>
        </w:rPr>
        <w:t xml:space="preserve"> </w:t>
      </w:r>
      <w:r w:rsidR="00AF5E0D" w:rsidRPr="00C44719">
        <w:rPr>
          <w:rFonts w:asciiTheme="majorHAnsi" w:hAnsiTheme="majorHAnsi"/>
          <w:sz w:val="40"/>
        </w:rPr>
        <w:t>avseende</w:t>
      </w:r>
      <w:r w:rsidRPr="00C44719">
        <w:rPr>
          <w:rFonts w:asciiTheme="majorHAnsi" w:hAnsiTheme="majorHAnsi"/>
          <w:sz w:val="40"/>
        </w:rPr>
        <w:t xml:space="preserve"> </w:t>
      </w:r>
      <w:r w:rsidR="005C752C" w:rsidRPr="00C44719">
        <w:rPr>
          <w:rFonts w:asciiTheme="majorHAnsi" w:hAnsiTheme="majorHAnsi"/>
          <w:sz w:val="40"/>
        </w:rPr>
        <w:t xml:space="preserve">IT-konsulttjänster, </w:t>
      </w:r>
      <w:r w:rsidR="00A36D9C" w:rsidRPr="00C44719">
        <w:rPr>
          <w:rFonts w:asciiTheme="majorHAnsi" w:hAnsiTheme="majorHAnsi"/>
          <w:sz w:val="40"/>
        </w:rPr>
        <w:t>Testledare</w:t>
      </w:r>
      <w:r w:rsidR="00166832" w:rsidRPr="00C44719">
        <w:rPr>
          <w:rFonts w:asciiTheme="majorHAnsi" w:hAnsiTheme="majorHAnsi"/>
          <w:sz w:val="40"/>
        </w:rPr>
        <w:t>/Teknisk testare</w:t>
      </w:r>
    </w:p>
    <w:p w14:paraId="212A4D67" w14:textId="77777777" w:rsidR="004C4C8C" w:rsidRPr="00C44719" w:rsidRDefault="001737E3" w:rsidP="00AF5E0D">
      <w:pPr>
        <w:jc w:val="both"/>
        <w:rPr>
          <w:b/>
          <w:noProof/>
          <w:kern w:val="0"/>
          <w:sz w:val="28"/>
        </w:rPr>
      </w:pPr>
      <w:r w:rsidRPr="00C44719">
        <w:rPr>
          <w:b/>
          <w:noProof/>
          <w:kern w:val="0"/>
          <w:sz w:val="28"/>
        </w:rPr>
        <w:br w:type="page"/>
      </w:r>
    </w:p>
    <w:p w14:paraId="6EE83A3D" w14:textId="77777777" w:rsidR="00412F85" w:rsidRPr="00C44719" w:rsidRDefault="00412F85" w:rsidP="008A2684">
      <w:pPr>
        <w:pStyle w:val="Rubrik1"/>
        <w:tabs>
          <w:tab w:val="clear" w:pos="1304"/>
        </w:tabs>
        <w:spacing w:before="600" w:after="480"/>
        <w:ind w:left="851" w:hanging="851"/>
        <w:jc w:val="both"/>
      </w:pPr>
      <w:bookmarkStart w:id="0" w:name="_Ref531354046"/>
      <w:r w:rsidRPr="00C44719">
        <w:lastRenderedPageBreak/>
        <w:t xml:space="preserve">Inledning </w:t>
      </w:r>
    </w:p>
    <w:p w14:paraId="5E0F1D7C" w14:textId="13117767" w:rsidR="00412F85" w:rsidRPr="00C44719" w:rsidRDefault="00BC2895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>I detta dokument anges de obligatoriska kraven</w:t>
      </w:r>
      <w:r w:rsidR="004B2550" w:rsidRPr="00C44719">
        <w:t xml:space="preserve"> (ska</w:t>
      </w:r>
      <w:r w:rsidR="00C17738">
        <w:t xml:space="preserve"> </w:t>
      </w:r>
      <w:r w:rsidR="004B2550" w:rsidRPr="00C44719">
        <w:t>krav), mervärden (bör</w:t>
      </w:r>
      <w:r w:rsidR="00C17738">
        <w:t xml:space="preserve"> </w:t>
      </w:r>
      <w:r w:rsidR="004B2550" w:rsidRPr="00C44719">
        <w:t xml:space="preserve">krav) </w:t>
      </w:r>
      <w:r w:rsidRPr="00C44719">
        <w:t xml:space="preserve"> samt pris. Leverantören ska uppfylla samtliga obligatoriska krav</w:t>
      </w:r>
      <w:r w:rsidR="00C7086E" w:rsidRPr="00C44719">
        <w:t xml:space="preserve"> </w:t>
      </w:r>
      <w:r w:rsidRPr="00C44719">
        <w:t>i dokumentet.</w:t>
      </w:r>
    </w:p>
    <w:p w14:paraId="3A7DF5AD" w14:textId="524D69CB" w:rsidR="004B2550" w:rsidRPr="00C44719" w:rsidRDefault="00412F85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Där så efterfrågas ska anbudsgivaren styrka att kraven är </w:t>
      </w:r>
      <w:r w:rsidR="00BC2895" w:rsidRPr="00C44719">
        <w:t>u</w:t>
      </w:r>
      <w:r w:rsidRPr="00C44719">
        <w:t xml:space="preserve">pfyllda genom att </w:t>
      </w:r>
      <w:r w:rsidR="00BC2895" w:rsidRPr="00C44719">
        <w:t xml:space="preserve">bifoga </w:t>
      </w:r>
      <w:r w:rsidRPr="00C44719">
        <w:t>de bevis som fo</w:t>
      </w:r>
      <w:r w:rsidR="00CE01CD" w:rsidRPr="00C44719">
        <w:t>r</w:t>
      </w:r>
      <w:r w:rsidRPr="00C44719">
        <w:t xml:space="preserve">dras. I det fall inga bevis, intyg eller liknande efterfrågas styrks kravuppfyllnad genom att anbudsgivaren genom underskrift verifierar att kravet uppfylls i Bilaga </w:t>
      </w:r>
      <w:r w:rsidR="005C752C" w:rsidRPr="00C44719">
        <w:t>2</w:t>
      </w:r>
      <w:r w:rsidRPr="00C44719">
        <w:t xml:space="preserve"> – </w:t>
      </w:r>
      <w:r w:rsidR="00457816" w:rsidRPr="00C44719">
        <w:t>Formulär a</w:t>
      </w:r>
      <w:r w:rsidRPr="00C44719">
        <w:t>nbudssvar.</w:t>
      </w:r>
    </w:p>
    <w:p w14:paraId="046EFE8E" w14:textId="10052BCF" w:rsidR="00BC2895" w:rsidRPr="00C44719" w:rsidRDefault="00BC2895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>Anbudsgivare ska fylla i gråmarkerade fält i detta dokument.</w:t>
      </w:r>
      <w:r w:rsidR="00C7086E" w:rsidRPr="00C44719">
        <w:t xml:space="preserve"> </w:t>
      </w:r>
    </w:p>
    <w:p w14:paraId="4B61E184" w14:textId="2AB52311" w:rsidR="00106F58" w:rsidRPr="00C44719" w:rsidRDefault="00106F58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Se mer om anbudsprövningen under avsnitt </w:t>
      </w:r>
      <w:bookmarkStart w:id="1" w:name="_Hlk181002343"/>
      <w:r w:rsidR="00AD36E2" w:rsidRPr="00C44719">
        <w:t>6</w:t>
      </w:r>
      <w:r w:rsidRPr="00C44719">
        <w:t xml:space="preserve"> </w:t>
      </w:r>
      <w:bookmarkEnd w:id="1"/>
      <w:r w:rsidRPr="00C44719">
        <w:t xml:space="preserve">i Avropsförfrågan. </w:t>
      </w:r>
    </w:p>
    <w:p w14:paraId="6BEFFBBB" w14:textId="6F364CB1" w:rsidR="00106F58" w:rsidRPr="00C44719" w:rsidRDefault="00D90A87" w:rsidP="00106F58">
      <w:pPr>
        <w:pStyle w:val="Rubrik1"/>
        <w:tabs>
          <w:tab w:val="clear" w:pos="1304"/>
        </w:tabs>
        <w:spacing w:before="600" w:after="480"/>
        <w:ind w:left="851" w:hanging="851"/>
        <w:jc w:val="both"/>
      </w:pPr>
      <w:r w:rsidRPr="00C44719">
        <w:t>Syfte, bakrund och behov</w:t>
      </w:r>
    </w:p>
    <w:p w14:paraId="1EF520FC" w14:textId="77777777" w:rsidR="003C45A9" w:rsidRPr="00C44719" w:rsidRDefault="003C45A9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>Polismyndighetens IT-avdelning har cirka 1 300 medarbetare och ansvarar för all IT som används av myndighetens drygt 40 000 medarbetare. IT-avdelningen utvecklar och moderniserar polisens IT och myndigheten satsar mycket på att stärka avdelningen med ny specialistkompetens och den senaste teknologin till nytta för medborgarna och medarbetarna i den polisiära verksamheten.</w:t>
      </w:r>
    </w:p>
    <w:p w14:paraId="31F8C2EB" w14:textId="4D3EE74F" w:rsidR="003C45A9" w:rsidRPr="00C44719" w:rsidRDefault="003C45A9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>Polismyndigheten har fått i uppdrag av regeringen att förbereda utfärdandet av personidentifieringsuppgifter</w:t>
      </w:r>
      <w:r w:rsidR="000829A3" w:rsidRPr="00C44719">
        <w:t xml:space="preserve"> </w:t>
      </w:r>
      <w:r w:rsidRPr="00C44719">
        <w:t>för både fysiska och juridiska personer</w:t>
      </w:r>
      <w:r w:rsidR="002B1BD3" w:rsidRPr="00C44719">
        <w:t xml:space="preserve"> samt uppdraget att möjliggöra ärendehanteringssystem för identitetshantering på utlandsmyndigheter</w:t>
      </w:r>
      <w:r w:rsidRPr="00C44719">
        <w:t xml:space="preserve">. </w:t>
      </w:r>
    </w:p>
    <w:p w14:paraId="2A5488DE" w14:textId="72E0B6AD" w:rsidR="003C45A9" w:rsidRPr="00C44719" w:rsidRDefault="00527C6E" w:rsidP="002C7C3B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Med anledning av ovan regeringsuppdrag  finns </w:t>
      </w:r>
      <w:r w:rsidR="003C45A9" w:rsidRPr="00C44719">
        <w:t>behov av att förstärka</w:t>
      </w:r>
      <w:r w:rsidRPr="00C44719">
        <w:t xml:space="preserve"> It-avdelningen</w:t>
      </w:r>
      <w:r w:rsidR="005D2E5C" w:rsidRPr="00C44719">
        <w:t xml:space="preserve">s </w:t>
      </w:r>
      <w:r w:rsidRPr="00C44719">
        <w:t>sektion Persondokument</w:t>
      </w:r>
      <w:r w:rsidR="003C45A9" w:rsidRPr="00C44719">
        <w:t xml:space="preserve"> med </w:t>
      </w:r>
      <w:r w:rsidR="009C40B8" w:rsidRPr="00C44719">
        <w:t>en</w:t>
      </w:r>
      <w:r w:rsidR="003C45A9" w:rsidRPr="00C44719">
        <w:t xml:space="preserve"> (</w:t>
      </w:r>
      <w:r w:rsidR="009C40B8" w:rsidRPr="00C44719">
        <w:t>1</w:t>
      </w:r>
      <w:r w:rsidR="003C45A9" w:rsidRPr="00C44719">
        <w:t>) resurskonsult</w:t>
      </w:r>
      <w:r w:rsidR="009C40B8" w:rsidRPr="00C44719">
        <w:t xml:space="preserve">, </w:t>
      </w:r>
      <w:r w:rsidR="00A36D9C" w:rsidRPr="00C44719">
        <w:t>Testledare</w:t>
      </w:r>
      <w:r w:rsidR="002B1BD3" w:rsidRPr="00C44719">
        <w:t>/Teknisk testare</w:t>
      </w:r>
      <w:r w:rsidR="003C45A9" w:rsidRPr="00C44719">
        <w:t>.</w:t>
      </w:r>
    </w:p>
    <w:p w14:paraId="79353A03" w14:textId="2DF37CA1" w:rsidR="003C45A9" w:rsidRPr="00C44719" w:rsidRDefault="003C45A9" w:rsidP="0003741B">
      <w:pPr>
        <w:pStyle w:val="Rubrik1"/>
        <w:tabs>
          <w:tab w:val="clear" w:pos="1304"/>
        </w:tabs>
        <w:spacing w:before="600" w:after="480"/>
        <w:ind w:left="851" w:hanging="851"/>
        <w:jc w:val="both"/>
      </w:pPr>
      <w:r w:rsidRPr="00C44719">
        <w:t>Uppdragsbeskrivning</w:t>
      </w:r>
      <w:r w:rsidR="00D625AB" w:rsidRPr="00C44719">
        <w:t xml:space="preserve"> </w:t>
      </w:r>
    </w:p>
    <w:p w14:paraId="75135CCA" w14:textId="012DFF6C" w:rsidR="00A36D9C" w:rsidRPr="00C44719" w:rsidRDefault="00A36D9C" w:rsidP="00A36D9C">
      <w:pPr>
        <w:pStyle w:val="Formatmall6"/>
        <w:numPr>
          <w:ilvl w:val="0"/>
          <w:numId w:val="0"/>
        </w:numPr>
        <w:ind w:left="851"/>
        <w:jc w:val="both"/>
      </w:pPr>
      <w:r w:rsidRPr="00C44719">
        <w:t>Som Testledare</w:t>
      </w:r>
      <w:r w:rsidR="002B1BD3" w:rsidRPr="00C44719">
        <w:t>/teknisk testare</w:t>
      </w:r>
      <w:r w:rsidRPr="00C44719">
        <w:t xml:space="preserve"> inom Sektionen Persondokument kommer du arbeta för att vidareutveckla och tillgängliggöra ärendehanteringssystem för pass och identitetshandlingar egentligt regeringsuppdrag. Konsulten ingår i ett agilt arbetsteam inom gruppen Utförande och kontroll och arbetar under ledning av en uppdragsledare. </w:t>
      </w:r>
    </w:p>
    <w:p w14:paraId="02DBB735" w14:textId="3004243E" w:rsidR="00A36D9C" w:rsidRPr="00C44719" w:rsidRDefault="00A36D9C" w:rsidP="00A36D9C">
      <w:pPr>
        <w:pStyle w:val="Formatmall6"/>
        <w:numPr>
          <w:ilvl w:val="0"/>
          <w:numId w:val="0"/>
        </w:numPr>
        <w:ind w:left="851"/>
        <w:jc w:val="both"/>
      </w:pPr>
      <w:r w:rsidRPr="00C44719">
        <w:t>Uppdraget innebär att som medlem i utvecklingsteamet bidra till gruppens mål och utvecklingsarbete samt säkerställa att dess leveranser håller en hög kvalité. Därmed innefattar uppdraget att som Testledare</w:t>
      </w:r>
      <w:r w:rsidR="002B1BD3" w:rsidRPr="00C44719">
        <w:t>/ teknisk testare</w:t>
      </w:r>
      <w:r w:rsidRPr="00C44719">
        <w:t xml:space="preserve"> bidra med kompetens och gedigen erfarenhet av manuella tester och testautomatisering av större, komplexa webb</w:t>
      </w:r>
      <w:r w:rsidR="0002332A">
        <w:t>-</w:t>
      </w:r>
      <w:r w:rsidRPr="00C44719">
        <w:t xml:space="preserve"> </w:t>
      </w:r>
      <w:r w:rsidR="002B1BD3" w:rsidRPr="00C44719">
        <w:t>och serverapplikationer</w:t>
      </w:r>
    </w:p>
    <w:p w14:paraId="13A1F166" w14:textId="5ACA060F" w:rsidR="00A36D9C" w:rsidRPr="00C44719" w:rsidRDefault="00A36D9C" w:rsidP="00A36D9C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Uppdraget innebär att vara en del i ett tvärfunktionellt team där konsulten förväntas bidra med teknisk kompetens, driva och utföra </w:t>
      </w:r>
      <w:r w:rsidRPr="00C44719">
        <w:lastRenderedPageBreak/>
        <w:t xml:space="preserve">testarbete med höga krav på prestanda, säkerhet, användarupplevelse och skalbarhet på server samt de webbapplikationer teamet utvecklar. Konsulten kommer att arbeta nära produktägare, designers och utvecklare i ett agilt team. Utöver arbetet med testledning </w:t>
      </w:r>
      <w:r w:rsidR="004D3650" w:rsidRPr="00C44719">
        <w:t xml:space="preserve">kommer </w:t>
      </w:r>
      <w:r w:rsidRPr="00C44719">
        <w:t xml:space="preserve">även testning </w:t>
      </w:r>
      <w:r w:rsidR="00DE3BCE" w:rsidRPr="00C44719">
        <w:t>utföras</w:t>
      </w:r>
      <w:r w:rsidRPr="00C44719">
        <w:t>.</w:t>
      </w:r>
    </w:p>
    <w:p w14:paraId="4B35060A" w14:textId="11322B9F" w:rsidR="00D625AB" w:rsidRPr="00C44719" w:rsidRDefault="0003741B" w:rsidP="002C7C3B">
      <w:pPr>
        <w:pStyle w:val="Formatmall6"/>
        <w:numPr>
          <w:ilvl w:val="0"/>
          <w:numId w:val="0"/>
        </w:numPr>
        <w:ind w:left="851"/>
        <w:jc w:val="both"/>
        <w:rPr>
          <w:rFonts w:eastAsia="Calibri"/>
          <w:bCs/>
        </w:rPr>
      </w:pPr>
      <w:r w:rsidRPr="00C44719">
        <w:rPr>
          <w:rFonts w:eastAsia="Calibri"/>
          <w:bCs/>
        </w:rPr>
        <w:t>I uppdraget ingår kompetensöverföring till Polismyndighetens egen personal och dokumentation av genomfört uppdrag.</w:t>
      </w:r>
      <w:r w:rsidR="000829A3" w:rsidRPr="00C44719">
        <w:rPr>
          <w:rFonts w:eastAsia="Calibri"/>
          <w:bCs/>
        </w:rPr>
        <w:t xml:space="preserve"> </w:t>
      </w:r>
    </w:p>
    <w:p w14:paraId="296C871E" w14:textId="77777777" w:rsidR="00A36D9C" w:rsidRPr="00C44719" w:rsidRDefault="00A36D9C" w:rsidP="00A36D9C">
      <w:pPr>
        <w:pStyle w:val="Formatmall1"/>
        <w:numPr>
          <w:ilvl w:val="1"/>
          <w:numId w:val="11"/>
        </w:numPr>
        <w:spacing w:before="360" w:after="240"/>
        <w:ind w:left="851" w:hanging="851"/>
        <w:jc w:val="both"/>
        <w:rPr>
          <w:b/>
        </w:rPr>
      </w:pPr>
      <w:r w:rsidRPr="00C44719">
        <w:rPr>
          <w:b/>
        </w:rPr>
        <w:t>Beskrivning av arbetsuppgifter:</w:t>
      </w:r>
    </w:p>
    <w:p w14:paraId="4388452B" w14:textId="26F08F52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color w:val="0C0C0D"/>
          <w:kern w:val="0"/>
          <w:bdr w:val="none" w:sz="0" w:space="0" w:color="auto" w:frame="1"/>
        </w:rPr>
        <w:t xml:space="preserve">Leda QA-processen för </w:t>
      </w:r>
      <w:r w:rsidR="00DE3BCE" w:rsidRPr="00C44719">
        <w:rPr>
          <w:color w:val="0C0C0D"/>
          <w:kern w:val="0"/>
          <w:bdr w:val="none" w:sz="0" w:space="0" w:color="auto" w:frame="1"/>
        </w:rPr>
        <w:t xml:space="preserve">en eller </w:t>
      </w:r>
      <w:r w:rsidRPr="00C44719">
        <w:rPr>
          <w:color w:val="0C0C0D"/>
          <w:kern w:val="0"/>
          <w:bdr w:val="none" w:sz="0" w:space="0" w:color="auto" w:frame="1"/>
        </w:rPr>
        <w:t>flera produkter.</w:t>
      </w:r>
    </w:p>
    <w:p w14:paraId="5DD25018" w14:textId="06B1A2D2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="00DE3BCE" w:rsidRPr="00C44719">
        <w:rPr>
          <w:color w:val="0C0C0D"/>
          <w:kern w:val="0"/>
          <w:bdr w:val="none" w:sz="0" w:space="0" w:color="auto" w:frame="1"/>
        </w:rPr>
        <w:t>Ansvara</w:t>
      </w:r>
      <w:r w:rsidRPr="00C44719">
        <w:rPr>
          <w:color w:val="0C0C0D"/>
          <w:kern w:val="0"/>
          <w:bdr w:val="none" w:sz="0" w:space="0" w:color="auto" w:frame="1"/>
        </w:rPr>
        <w:t xml:space="preserve"> </w:t>
      </w:r>
      <w:r w:rsidR="002B1BD3" w:rsidRPr="00C44719">
        <w:rPr>
          <w:color w:val="0C0C0D"/>
          <w:kern w:val="0"/>
          <w:bdr w:val="none" w:sz="0" w:space="0" w:color="auto" w:frame="1"/>
        </w:rPr>
        <w:t xml:space="preserve">och stödja </w:t>
      </w:r>
      <w:r w:rsidRPr="00C44719">
        <w:rPr>
          <w:color w:val="0C0C0D"/>
          <w:kern w:val="0"/>
          <w:bdr w:val="none" w:sz="0" w:space="0" w:color="auto" w:frame="1"/>
        </w:rPr>
        <w:t>test</w:t>
      </w:r>
      <w:r w:rsidR="00DE3BCE" w:rsidRPr="00C44719">
        <w:rPr>
          <w:color w:val="0C0C0D"/>
          <w:kern w:val="0"/>
          <w:bdr w:val="none" w:sz="0" w:space="0" w:color="auto" w:frame="1"/>
        </w:rPr>
        <w:t>arbetet</w:t>
      </w:r>
      <w:r w:rsidRPr="00C44719">
        <w:rPr>
          <w:color w:val="0C0C0D"/>
          <w:kern w:val="0"/>
          <w:bdr w:val="none" w:sz="0" w:space="0" w:color="auto" w:frame="1"/>
        </w:rPr>
        <w:t xml:space="preserve"> i ett agilt utvecklingsteam med fokus på web</w:t>
      </w:r>
      <w:r w:rsidR="00DE3BCE" w:rsidRPr="00C44719">
        <w:rPr>
          <w:color w:val="0C0C0D"/>
          <w:kern w:val="0"/>
          <w:bdr w:val="none" w:sz="0" w:space="0" w:color="auto" w:frame="1"/>
        </w:rPr>
        <w:t xml:space="preserve">app, server och utrustning </w:t>
      </w:r>
      <w:r w:rsidRPr="00C44719">
        <w:rPr>
          <w:color w:val="0C0C0D"/>
          <w:kern w:val="0"/>
          <w:bdr w:val="none" w:sz="0" w:space="0" w:color="auto" w:frame="1"/>
        </w:rPr>
        <w:t xml:space="preserve">där det arbetas med flera utvecklingsprojekt parallellt </w:t>
      </w:r>
      <w:r w:rsidR="00DE3BCE" w:rsidRPr="00C44719">
        <w:rPr>
          <w:color w:val="0C0C0D"/>
          <w:kern w:val="0"/>
          <w:bdr w:val="none" w:sz="0" w:space="0" w:color="auto" w:frame="1"/>
        </w:rPr>
        <w:t>i</w:t>
      </w:r>
      <w:r w:rsidRPr="00C44719">
        <w:rPr>
          <w:color w:val="0C0C0D"/>
          <w:kern w:val="0"/>
          <w:bdr w:val="none" w:sz="0" w:space="0" w:color="auto" w:frame="1"/>
        </w:rPr>
        <w:t xml:space="preserve"> en integrerad systemmiljö.</w:t>
      </w:r>
    </w:p>
    <w:p w14:paraId="6857A1E0" w14:textId="47B3F4AD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Pr="00C44719">
        <w:rPr>
          <w:rFonts w:cs="Tahoma"/>
          <w:color w:val="0C0C0D"/>
          <w:kern w:val="0"/>
          <w:bdr w:val="none" w:sz="0" w:space="0" w:color="auto" w:frame="1"/>
        </w:rPr>
        <w:t>T</w:t>
      </w:r>
      <w:r w:rsidRPr="00C44719">
        <w:rPr>
          <w:color w:val="0C0C0D"/>
          <w:kern w:val="0"/>
          <w:bdr w:val="none" w:sz="0" w:space="0" w:color="auto" w:frame="1"/>
        </w:rPr>
        <w:t>a fram strategi och plan för testning av aktuella system</w:t>
      </w:r>
      <w:r w:rsidR="00A92FAA" w:rsidRPr="00C44719">
        <w:rPr>
          <w:color w:val="0C0C0D"/>
          <w:kern w:val="0"/>
          <w:bdr w:val="none" w:sz="0" w:space="0" w:color="auto" w:frame="1"/>
        </w:rPr>
        <w:t>.</w:t>
      </w:r>
    </w:p>
    <w:p w14:paraId="04EA0391" w14:textId="77777777" w:rsidR="00A36D9C" w:rsidRPr="00603DF5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color w:val="0C0C0D"/>
          <w:kern w:val="0"/>
          <w:bdr w:val="none" w:sz="0" w:space="0" w:color="auto" w:frame="1"/>
        </w:rPr>
        <w:t>Leda, ta fram och utföra såväl manuella som automatiska tester.</w:t>
      </w:r>
    </w:p>
    <w:p w14:paraId="64979A82" w14:textId="318838D8" w:rsidR="00DE3BCE" w:rsidRPr="00C44719" w:rsidRDefault="00DE3BCE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color w:val="0C0C0D"/>
          <w:kern w:val="0"/>
          <w:bdr w:val="none" w:sz="0" w:space="0" w:color="auto" w:frame="1"/>
        </w:rPr>
        <w:t>Testa och genomföra regressionstester såväl som explorativ testning</w:t>
      </w:r>
    </w:p>
    <w:p w14:paraId="20978873" w14:textId="67C00B4F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Pr="00C44719">
        <w:rPr>
          <w:color w:val="0C0C0D"/>
          <w:kern w:val="0"/>
          <w:bdr w:val="none" w:sz="0" w:space="0" w:color="auto" w:frame="1"/>
        </w:rPr>
        <w:t xml:space="preserve">Bygga upp tester på olika nivåer för </w:t>
      </w:r>
      <w:r w:rsidR="005F7670" w:rsidRPr="00C44719">
        <w:rPr>
          <w:color w:val="0C0C0D"/>
          <w:kern w:val="0"/>
          <w:bdr w:val="none" w:sz="0" w:space="0" w:color="auto" w:frame="1"/>
        </w:rPr>
        <w:t>CI/CD</w:t>
      </w:r>
      <w:r w:rsidRPr="00C44719">
        <w:rPr>
          <w:color w:val="0C0C0D"/>
          <w:kern w:val="0"/>
          <w:bdr w:val="none" w:sz="0" w:space="0" w:color="auto" w:frame="1"/>
        </w:rPr>
        <w:t>.</w:t>
      </w:r>
    </w:p>
    <w:p w14:paraId="705A7526" w14:textId="6B4E51B7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="009D1D41" w:rsidRPr="00C44719">
        <w:rPr>
          <w:rFonts w:cs="Tahoma"/>
          <w:color w:val="0C0C0D"/>
          <w:kern w:val="0"/>
          <w:bdr w:val="none" w:sz="0" w:space="0" w:color="auto" w:frame="1"/>
        </w:rPr>
        <w:t>Felsöka</w:t>
      </w:r>
      <w:r w:rsidRPr="00C44719">
        <w:rPr>
          <w:color w:val="0C0C0D"/>
          <w:kern w:val="0"/>
          <w:bdr w:val="none" w:sz="0" w:space="0" w:color="auto" w:frame="1"/>
        </w:rPr>
        <w:t xml:space="preserve"> och analysera logfiler och felmeddelanden. </w:t>
      </w:r>
    </w:p>
    <w:p w14:paraId="594D16AF" w14:textId="0B24928A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Pr="00C44719">
        <w:rPr>
          <w:color w:val="0C0C0D"/>
          <w:kern w:val="0"/>
          <w:bdr w:val="none" w:sz="0" w:space="0" w:color="auto" w:frame="1"/>
        </w:rPr>
        <w:t>Sätta upp</w:t>
      </w:r>
      <w:r w:rsidR="005F7670" w:rsidRPr="00C44719">
        <w:rPr>
          <w:color w:val="0C0C0D"/>
          <w:kern w:val="0"/>
          <w:bdr w:val="none" w:sz="0" w:space="0" w:color="auto" w:frame="1"/>
        </w:rPr>
        <w:t>, underhålla och förbättra testmiljöer.</w:t>
      </w:r>
    </w:p>
    <w:p w14:paraId="7D6C165B" w14:textId="77777777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Pr="00C44719">
        <w:rPr>
          <w:color w:val="0C0C0D"/>
          <w:kern w:val="0"/>
          <w:bdr w:val="none" w:sz="0" w:space="0" w:color="auto" w:frame="1"/>
        </w:rPr>
        <w:t>Överlämna och bistå med installation av testade programpaket.</w:t>
      </w:r>
    </w:p>
    <w:p w14:paraId="36A298A5" w14:textId="77777777" w:rsidR="00A36D9C" w:rsidRPr="00C44719" w:rsidRDefault="00A36D9C" w:rsidP="00A36D9C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rFonts w:ascii="Tahoma" w:hAnsi="Tahoma" w:cs="Tahoma"/>
          <w:color w:val="0C0C0D"/>
          <w:kern w:val="0"/>
          <w:bdr w:val="none" w:sz="0" w:space="0" w:color="auto" w:frame="1"/>
        </w:rPr>
        <w:t>﻿</w:t>
      </w:r>
      <w:r w:rsidRPr="00C44719">
        <w:rPr>
          <w:color w:val="0C0C0D"/>
          <w:kern w:val="0"/>
          <w:bdr w:val="none" w:sz="0" w:space="0" w:color="auto" w:frame="1"/>
        </w:rPr>
        <w:t>Självständigt driva och ansvara för tilldelade uppgifter.</w:t>
      </w:r>
    </w:p>
    <w:p w14:paraId="08B4E067" w14:textId="7AAA31BA" w:rsidR="005F7670" w:rsidRPr="00603DF5" w:rsidRDefault="00A36D9C" w:rsidP="005F7670">
      <w:pPr>
        <w:pStyle w:val="Liststycke"/>
        <w:numPr>
          <w:ilvl w:val="0"/>
          <w:numId w:val="33"/>
        </w:numPr>
        <w:spacing w:line="300" w:lineRule="atLeast"/>
        <w:ind w:left="1701"/>
        <w:textAlignment w:val="baseline"/>
        <w:rPr>
          <w:color w:val="0C0C0D"/>
          <w:kern w:val="0"/>
        </w:rPr>
      </w:pPr>
      <w:r w:rsidRPr="00C44719">
        <w:rPr>
          <w:color w:val="0C0C0D"/>
          <w:kern w:val="0"/>
          <w:bdr w:val="none" w:sz="0" w:space="0" w:color="auto" w:frame="1"/>
        </w:rPr>
        <w:t>Leda och coacha</w:t>
      </w:r>
      <w:r w:rsidR="005F7670" w:rsidRPr="00C44719">
        <w:rPr>
          <w:color w:val="0C0C0D"/>
          <w:kern w:val="0"/>
          <w:bdr w:val="none" w:sz="0" w:space="0" w:color="auto" w:frame="1"/>
        </w:rPr>
        <w:t xml:space="preserve"> och handleda andra testare i det dagliga arbetet samt k</w:t>
      </w:r>
      <w:r w:rsidR="005F7670" w:rsidRPr="00603DF5">
        <w:rPr>
          <w:color w:val="0C0C0D"/>
          <w:kern w:val="0"/>
          <w:bdr w:val="none" w:sz="0" w:space="0" w:color="auto" w:frame="1"/>
        </w:rPr>
        <w:t>ompetensöverföra inom testområdet.</w:t>
      </w:r>
    </w:p>
    <w:bookmarkEnd w:id="0"/>
    <w:p w14:paraId="47FD7110" w14:textId="4F83ABE3" w:rsidR="004C4C8C" w:rsidRPr="00C44719" w:rsidRDefault="00BC2895" w:rsidP="008A2684">
      <w:pPr>
        <w:pStyle w:val="Rubrik1"/>
        <w:tabs>
          <w:tab w:val="clear" w:pos="1304"/>
        </w:tabs>
        <w:spacing w:before="600" w:after="480"/>
        <w:ind w:left="851" w:hanging="851"/>
        <w:jc w:val="both"/>
      </w:pPr>
      <w:r w:rsidRPr="00C44719">
        <w:t>Obligatoriska k</w:t>
      </w:r>
      <w:r w:rsidR="00262403" w:rsidRPr="00C44719">
        <w:t>rav på konsulttjänst</w:t>
      </w:r>
      <w:r w:rsidR="005D2E5C" w:rsidRPr="00C44719">
        <w:t>en</w:t>
      </w:r>
    </w:p>
    <w:p w14:paraId="3AD316EB" w14:textId="58C64AD7" w:rsidR="003B5A06" w:rsidRPr="00C44719" w:rsidRDefault="0003741B" w:rsidP="00734157">
      <w:pPr>
        <w:pStyle w:val="Formatmall1"/>
        <w:numPr>
          <w:ilvl w:val="1"/>
          <w:numId w:val="11"/>
        </w:numPr>
        <w:spacing w:before="360" w:after="240"/>
        <w:ind w:left="851" w:hanging="851"/>
        <w:jc w:val="both"/>
        <w:rPr>
          <w:b/>
        </w:rPr>
      </w:pPr>
      <w:bookmarkStart w:id="2" w:name="_Hlk514051348"/>
      <w:r w:rsidRPr="00C44719">
        <w:rPr>
          <w:b/>
        </w:rPr>
        <w:t>Allmänt</w:t>
      </w:r>
    </w:p>
    <w:bookmarkEnd w:id="2"/>
    <w:p w14:paraId="4F23034C" w14:textId="686DBF3D" w:rsidR="00FB6582" w:rsidRPr="00C44719" w:rsidRDefault="00FB6582" w:rsidP="002C7C3B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 xml:space="preserve">Ramavtalsleverantören ska tillhandahålla </w:t>
      </w:r>
      <w:r w:rsidR="001218F6" w:rsidRPr="00C44719">
        <w:t xml:space="preserve">en (1) </w:t>
      </w:r>
      <w:r w:rsidR="004B59F0" w:rsidRPr="00C44719">
        <w:t xml:space="preserve">namngiven </w:t>
      </w:r>
      <w:r w:rsidR="00A36D9C" w:rsidRPr="00C44719">
        <w:t>Testledare</w:t>
      </w:r>
      <w:r w:rsidR="00166832" w:rsidRPr="00C44719">
        <w:t>/Teknisk testare</w:t>
      </w:r>
      <w:r w:rsidRPr="00C44719">
        <w:t xml:space="preserve"> med kompetensnivå </w:t>
      </w:r>
      <w:r w:rsidR="003063BC" w:rsidRPr="00C44719">
        <w:t>4</w:t>
      </w:r>
      <w:r w:rsidR="00F434A9" w:rsidRPr="00C44719">
        <w:t xml:space="preserve"> </w:t>
      </w:r>
      <w:r w:rsidRPr="00C44719">
        <w:t xml:space="preserve">enligt definition i ramavtalet. </w:t>
      </w:r>
    </w:p>
    <w:p w14:paraId="146ED156" w14:textId="47A34170" w:rsidR="00741135" w:rsidRPr="00C44719" w:rsidRDefault="004B2550" w:rsidP="002C7C3B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>Fyll i nedanstående tabell med beskrivning av hur kravet uppfylls samt hänvisning till vilket/vilka uppdrag som styrker det aktuella kravet för offererad konsult. Beskrivningen ska minst innehålla tidsperiod för uppdragen, i vilken verksamhet uppdragen har utförts och beskrivning av konsultens arbetsuppgifter i tidigare utförda uppdrag som styrker kraven. Längden på uppdraget ska anges med antal månader</w:t>
      </w:r>
      <w:r w:rsidR="00E3260F" w:rsidRPr="00C44719">
        <w:t>.</w:t>
      </w:r>
    </w:p>
    <w:p w14:paraId="65E5714E" w14:textId="77777777" w:rsidR="00893CB4" w:rsidRPr="00C44719" w:rsidRDefault="004B2550" w:rsidP="002C7C3B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 xml:space="preserve">Observera att CV </w:t>
      </w:r>
      <w:r w:rsidRPr="00C44719">
        <w:rPr>
          <w:u w:val="single"/>
        </w:rPr>
        <w:t>inte</w:t>
      </w:r>
      <w:r w:rsidRPr="00C44719">
        <w:t xml:space="preserve"> ska bifogas till anbudet. Detta innebär att uppfyllnaden av obligatoriska krav i sin helhet ska gå att utläsa av detta dokument. </w:t>
      </w:r>
    </w:p>
    <w:p w14:paraId="5FBC6E11" w14:textId="670CA350" w:rsidR="00F94D2F" w:rsidRPr="00C44719" w:rsidRDefault="004B2550" w:rsidP="00603DF5">
      <w:pPr>
        <w:pStyle w:val="Formatmall6"/>
        <w:numPr>
          <w:ilvl w:val="0"/>
          <w:numId w:val="0"/>
        </w:numPr>
        <w:ind w:left="851"/>
        <w:jc w:val="both"/>
        <w:rPr>
          <w:b/>
        </w:rPr>
      </w:pPr>
      <w:r w:rsidRPr="00C44719">
        <w:lastRenderedPageBreak/>
        <w:t>CV kan</w:t>
      </w:r>
      <w:r w:rsidR="00C17738">
        <w:t>,</w:t>
      </w:r>
      <w:r w:rsidRPr="00C44719">
        <w:t xml:space="preserve"> </w:t>
      </w:r>
      <w:r w:rsidR="00C17738" w:rsidRPr="00C44719">
        <w:t>i samband med eventuell intervju</w:t>
      </w:r>
      <w:r w:rsidR="00C17738">
        <w:t>,</w:t>
      </w:r>
      <w:r w:rsidR="00C17738" w:rsidRPr="00C44719">
        <w:t xml:space="preserve"> </w:t>
      </w:r>
      <w:r w:rsidRPr="00C44719">
        <w:t>komma att begäras av Polismyndigheten</w:t>
      </w:r>
      <w:r w:rsidR="00C17738">
        <w:t>,</w:t>
      </w:r>
      <w:r w:rsidRPr="00C44719">
        <w:t xml:space="preserve"> för att styrka att kraven uppfylls.</w:t>
      </w:r>
    </w:p>
    <w:p w14:paraId="12EE61AA" w14:textId="29EF632D" w:rsidR="0003741B" w:rsidRPr="00C44719" w:rsidRDefault="00893CB4" w:rsidP="00893CB4">
      <w:pPr>
        <w:pStyle w:val="Formatmall1"/>
        <w:numPr>
          <w:ilvl w:val="1"/>
          <w:numId w:val="11"/>
        </w:numPr>
        <w:spacing w:before="360" w:after="240"/>
        <w:ind w:left="851" w:hanging="851"/>
        <w:jc w:val="both"/>
        <w:rPr>
          <w:b/>
        </w:rPr>
      </w:pPr>
      <w:r w:rsidRPr="00C44719">
        <w:rPr>
          <w:b/>
        </w:rPr>
        <w:t>P</w:t>
      </w:r>
      <w:r w:rsidR="0003741B" w:rsidRPr="00C44719">
        <w:rPr>
          <w:b/>
        </w:rPr>
        <w:t>ersonliga egenskaper</w:t>
      </w:r>
    </w:p>
    <w:p w14:paraId="21AEB717" w14:textId="77777777" w:rsidR="00E3524F" w:rsidRPr="00C44719" w:rsidRDefault="00E3524F" w:rsidP="00E3524F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 xml:space="preserve">Nedan beskrivna personliga egenskaper efterfrågas, och kan komma att kontrolleras vid eventuell intervju. </w:t>
      </w:r>
    </w:p>
    <w:p w14:paraId="4B6B0C99" w14:textId="5E627527" w:rsidR="00D90BF3" w:rsidRPr="00C44719" w:rsidRDefault="00D90BF3" w:rsidP="000046CC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Rollen ställer krav på att </w:t>
      </w:r>
      <w:r w:rsidR="0066791F" w:rsidRPr="00C44719">
        <w:t xml:space="preserve">vara </w:t>
      </w:r>
      <w:r w:rsidR="00571965" w:rsidRPr="00C44719">
        <w:t xml:space="preserve">kvalitetsmedveten, </w:t>
      </w:r>
      <w:r w:rsidRPr="00C44719">
        <w:t xml:space="preserve">analytisk, lösningsorienterad </w:t>
      </w:r>
      <w:r w:rsidR="00571965" w:rsidRPr="00C44719">
        <w:t>med förmåga att arbeta strukturerat i komplexa tekniska miljöer</w:t>
      </w:r>
      <w:r w:rsidR="00A73206" w:rsidRPr="00C44719">
        <w:t xml:space="preserve"> med höga krav på säkerhet, tillgänglighet och skalbarhet</w:t>
      </w:r>
      <w:r w:rsidR="00571965" w:rsidRPr="00C44719">
        <w:t>. Konsulten ska vara ansvarstagande och självgående samt har förmåga att driva testarbetet framåt med fokus på kvalitet, säkerhet, prestanda och användarupplevelse.</w:t>
      </w:r>
      <w:r w:rsidR="00A73206" w:rsidRPr="00C44719">
        <w:t xml:space="preserve"> </w:t>
      </w:r>
    </w:p>
    <w:p w14:paraId="4DD393B6" w14:textId="792B153C" w:rsidR="00571965" w:rsidRPr="00C44719" w:rsidRDefault="00571965" w:rsidP="000046CC">
      <w:pPr>
        <w:pStyle w:val="Formatmall6"/>
        <w:numPr>
          <w:ilvl w:val="0"/>
          <w:numId w:val="0"/>
        </w:numPr>
        <w:ind w:left="851"/>
        <w:jc w:val="both"/>
      </w:pPr>
      <w:r w:rsidRPr="00C44719">
        <w:t>Vi ser även att konsulten är kommunikativ, lyhörd och har god samarbetsförmåga då rollen innebär nära samarbete med utvecklare, produktägare, designers och andra testare i agila team. Konsulten är en lagspelare som gärna delar med sig av kunskap och erfarenheter samt trivs med att coacha och stötta andra i arbetet.</w:t>
      </w:r>
    </w:p>
    <w:p w14:paraId="2C1C5CA9" w14:textId="0B54AE9B" w:rsidR="00571965" w:rsidRPr="00C44719" w:rsidRDefault="00571965" w:rsidP="000046CC">
      <w:pPr>
        <w:pStyle w:val="Formatmall6"/>
        <w:numPr>
          <w:ilvl w:val="0"/>
          <w:numId w:val="0"/>
        </w:numPr>
        <w:ind w:left="851"/>
        <w:jc w:val="both"/>
      </w:pPr>
      <w:r w:rsidRPr="00C44719">
        <w:t>Vidare är konsulten noggrann, flexibel och trygg i att arbeta i ett högt tempo med flera parallella aktiviteter samtidigt. Detta inkluderar att ha  ett proaktivt förhållningssätt, god problemlösningsförmåga och trivas med att ta initiativ och ansvar för att säkerställa hög kvalitet i leveranserna.</w:t>
      </w:r>
    </w:p>
    <w:p w14:paraId="5F9917F2" w14:textId="2BE99524" w:rsidR="00D90BF3" w:rsidRPr="00C44719" w:rsidRDefault="000046CC" w:rsidP="00F35E32">
      <w:pPr>
        <w:pStyle w:val="Formatmall6"/>
        <w:numPr>
          <w:ilvl w:val="0"/>
          <w:numId w:val="0"/>
        </w:numPr>
        <w:ind w:left="851"/>
        <w:jc w:val="both"/>
      </w:pPr>
      <w:r w:rsidRPr="00C44719">
        <w:t xml:space="preserve">Vi värdesätter även att konsulten som person motiveras av att stötta och bidra till Polismyndighetens samhällsviktiga uppdrag och utvecklas både i sin yrkesroll och som lagspelare. </w:t>
      </w:r>
      <w:r w:rsidR="00F35E32" w:rsidRPr="00C44719">
        <w:t>Konsulten</w:t>
      </w:r>
      <w:r w:rsidRPr="00C44719">
        <w:t xml:space="preserve"> trivs i en miljö där kunskapsdelning och gemensam utveckling är en naturlig del av arbetet – </w:t>
      </w:r>
      <w:r w:rsidR="00F35E32" w:rsidRPr="00C44719">
        <w:t xml:space="preserve">och </w:t>
      </w:r>
      <w:r w:rsidRPr="00C44719">
        <w:t xml:space="preserve">samtidigt </w:t>
      </w:r>
      <w:r w:rsidR="00F35E32" w:rsidRPr="00C44719">
        <w:t>ha</w:t>
      </w:r>
      <w:r w:rsidRPr="00C44719">
        <w:t xml:space="preserve"> roligt tillsammans.  </w:t>
      </w:r>
    </w:p>
    <w:p w14:paraId="5D11A650" w14:textId="6D5BC938" w:rsidR="00AC22DD" w:rsidRPr="00C44719" w:rsidRDefault="00AC22DD" w:rsidP="007C2C74">
      <w:pPr>
        <w:pStyle w:val="Rubrik1"/>
        <w:tabs>
          <w:tab w:val="clear" w:pos="1304"/>
        </w:tabs>
        <w:spacing w:before="600" w:after="480"/>
        <w:ind w:left="851" w:hanging="851"/>
        <w:jc w:val="both"/>
      </w:pPr>
      <w:r w:rsidRPr="00C44719">
        <w:t>Offererad konsult</w:t>
      </w:r>
    </w:p>
    <w:p w14:paraId="1434793B" w14:textId="5EC20A2F" w:rsidR="007C2C74" w:rsidRPr="00C44719" w:rsidRDefault="007C2C74" w:rsidP="00734157">
      <w:pPr>
        <w:pStyle w:val="Formatmall1"/>
        <w:numPr>
          <w:ilvl w:val="1"/>
          <w:numId w:val="11"/>
        </w:numPr>
        <w:spacing w:before="360" w:after="240"/>
        <w:ind w:left="851" w:hanging="851"/>
        <w:jc w:val="both"/>
        <w:rPr>
          <w:b/>
        </w:rPr>
      </w:pPr>
      <w:r w:rsidRPr="00C44719">
        <w:rPr>
          <w:b/>
        </w:rPr>
        <w:t>Bekrivning av kravuppfyllnad</w:t>
      </w:r>
    </w:p>
    <w:p w14:paraId="42A0F9DE" w14:textId="477ECB8B" w:rsidR="002350EC" w:rsidRPr="00C44719" w:rsidRDefault="005A21CD" w:rsidP="002350EC">
      <w:pPr>
        <w:pStyle w:val="Normaltindrag"/>
        <w:spacing w:before="120" w:after="120"/>
        <w:ind w:left="851"/>
      </w:pPr>
      <w:r w:rsidRPr="00C44719">
        <w:t xml:space="preserve">Namn på offererad konsult </w:t>
      </w:r>
      <w:r w:rsidR="00571965" w:rsidRPr="00C44719">
        <w:t>Testledare</w:t>
      </w:r>
      <w:r w:rsidR="00E3260F" w:rsidRPr="00C44719">
        <w:t>/Teknisk testare</w:t>
      </w:r>
      <w:r w:rsidRPr="00C44719">
        <w:t xml:space="preserve">: </w:t>
      </w:r>
      <w:r w:rsidRPr="00C44719">
        <w:fldChar w:fldCharType="begin">
          <w:ffData>
            <w:name w:val="Text33"/>
            <w:enabled/>
            <w:calcOnExit w:val="0"/>
            <w:textInput/>
          </w:ffData>
        </w:fldChar>
      </w:r>
      <w:r w:rsidRPr="00C44719">
        <w:instrText xml:space="preserve"> FORMTEXT </w:instrText>
      </w:r>
      <w:r w:rsidRPr="00C44719">
        <w:fldChar w:fldCharType="separate"/>
      </w:r>
      <w:r w:rsidR="00CE52FE" w:rsidRPr="00C44719">
        <w:rPr>
          <w:noProof/>
        </w:rPr>
        <w:t> </w:t>
      </w:r>
      <w:r w:rsidR="00CE52FE" w:rsidRPr="00C44719">
        <w:rPr>
          <w:noProof/>
        </w:rPr>
        <w:t> </w:t>
      </w:r>
      <w:r w:rsidR="00CE52FE" w:rsidRPr="00C44719">
        <w:rPr>
          <w:noProof/>
        </w:rPr>
        <w:t> </w:t>
      </w:r>
      <w:r w:rsidR="00CE52FE" w:rsidRPr="00C44719">
        <w:rPr>
          <w:noProof/>
        </w:rPr>
        <w:t> </w:t>
      </w:r>
      <w:r w:rsidR="00CE52FE" w:rsidRPr="00C44719">
        <w:rPr>
          <w:noProof/>
        </w:rPr>
        <w:t> </w:t>
      </w:r>
      <w:r w:rsidRPr="00C44719">
        <w:fldChar w:fldCharType="end"/>
      </w:r>
      <w:r w:rsidRPr="00C44719">
        <w:t xml:space="preserve">  </w:t>
      </w:r>
    </w:p>
    <w:tbl>
      <w:tblPr>
        <w:tblW w:w="8392" w:type="dxa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3544"/>
        <w:gridCol w:w="992"/>
      </w:tblGrid>
      <w:tr w:rsidR="005A21CD" w:rsidRPr="00C44719" w14:paraId="24D392FF" w14:textId="77777777" w:rsidTr="00603DF5">
        <w:tc>
          <w:tcPr>
            <w:tcW w:w="385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BFDB99B" w14:textId="57B12EBD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 xml:space="preserve">Ska krav </w:t>
            </w:r>
            <w:r w:rsidR="00D50356" w:rsidRPr="00C44719">
              <w:rPr>
                <w:b/>
                <w:sz w:val="20"/>
              </w:rPr>
              <w:t>(obligatoriska)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FC6507E" w14:textId="77777777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 xml:space="preserve">Beskrivning av kravuppfyllnad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60ABBCD" w14:textId="77777777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>Antal månader</w:t>
            </w:r>
          </w:p>
        </w:tc>
      </w:tr>
      <w:tr w:rsidR="005A21CD" w:rsidRPr="00C44719" w14:paraId="269E7007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19FD" w14:textId="4FFF45C6" w:rsidR="005A21CD" w:rsidRPr="00C44719" w:rsidRDefault="00F94D2F" w:rsidP="00A04116">
            <w:pPr>
              <w:contextualSpacing/>
            </w:pPr>
            <w:r w:rsidRPr="00C44719">
              <w:t xml:space="preserve">Konsulten ska ha minst </w:t>
            </w:r>
            <w:r w:rsidR="004D3650" w:rsidRPr="00C44719">
              <w:t>4</w:t>
            </w:r>
            <w:r w:rsidRPr="00C44719">
              <w:t xml:space="preserve"> års arbetslivserfarenhet som testledare.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CD84" w14:textId="02C93E10" w:rsidR="005A21CD" w:rsidRPr="00C44719" w:rsidRDefault="005A21CD" w:rsidP="00A04116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E2D2" w14:textId="2F2EECCC" w:rsidR="005A21CD" w:rsidRPr="00C44719" w:rsidRDefault="005A21CD" w:rsidP="00A04116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</w:tr>
      <w:tr w:rsidR="005A21CD" w:rsidRPr="00C44719" w14:paraId="5EFBCA13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8FF1" w14:textId="0F249C18" w:rsidR="005A21CD" w:rsidRPr="00C44719" w:rsidRDefault="00F94D2F" w:rsidP="00A04116">
            <w:pPr>
              <w:contextualSpacing/>
            </w:pPr>
            <w:r w:rsidRPr="00C44719">
              <w:t xml:space="preserve">Konsulten ska ha minst </w:t>
            </w:r>
            <w:r w:rsidR="004D3650" w:rsidRPr="00C44719">
              <w:t>5</w:t>
            </w:r>
            <w:r w:rsidRPr="00C44719">
              <w:t xml:space="preserve"> års arbetslivserfarenhet som testare för </w:t>
            </w:r>
            <w:r w:rsidR="002B1BD3" w:rsidRPr="00C44719">
              <w:t>webbklient</w:t>
            </w:r>
            <w:r w:rsidRPr="00C44719">
              <w:t xml:space="preserve"> och </w:t>
            </w:r>
            <w:r w:rsidR="002B1BD3" w:rsidRPr="00C44719">
              <w:t xml:space="preserve">server </w:t>
            </w:r>
            <w:r w:rsidRPr="00C44719">
              <w:t>(manuella tester och testautomatisering). Erfarenheten ska ha införskaffats de senaste 10 åren.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ACA65" w14:textId="2B4C1C3C" w:rsidR="005A21CD" w:rsidRPr="00C44719" w:rsidRDefault="005A21CD" w:rsidP="00A04116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6738" w14:textId="3F16C7CF" w:rsidR="005A21CD" w:rsidRPr="00C44719" w:rsidRDefault="005A21CD" w:rsidP="00A04116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</w:tr>
      <w:tr w:rsidR="005A21CD" w:rsidRPr="00C44719" w14:paraId="76AB0A47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291E" w14:textId="3E95168C" w:rsidR="005A21CD" w:rsidRPr="00C44719" w:rsidRDefault="00F94D2F" w:rsidP="00A04116">
            <w:pPr>
              <w:contextualSpacing/>
            </w:pPr>
            <w:r w:rsidRPr="00C44719">
              <w:t xml:space="preserve">Konsulten ska ha minst 5 års erfarenhet av att ha arbetat med kodgranskning och automatiserad </w:t>
            </w:r>
            <w:r w:rsidRPr="00C44719">
              <w:lastRenderedPageBreak/>
              <w:t>test. Erfarenheten ska ha införskaffats de senaste 10 åren.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6B84" w14:textId="4CC0B784" w:rsidR="005A21CD" w:rsidRPr="00C44719" w:rsidRDefault="005A21CD" w:rsidP="00A04116">
            <w:pPr>
              <w:rPr>
                <w:highlight w:val="lightGray"/>
              </w:rPr>
            </w:pPr>
            <w:r w:rsidRPr="00C44719">
              <w:lastRenderedPageBreak/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9E76" w14:textId="61B82505" w:rsidR="005A21CD" w:rsidRPr="00C44719" w:rsidRDefault="005A21CD" w:rsidP="00A04116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F94D2F" w:rsidRPr="00C44719" w14:paraId="4473C8B5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5F49" w14:textId="64B3860F" w:rsidR="00F94D2F" w:rsidRPr="00C44719" w:rsidRDefault="00F94D2F" w:rsidP="00F94D2F">
            <w:pPr>
              <w:contextualSpacing/>
            </w:pPr>
            <w:r w:rsidRPr="00C44719">
              <w:t>Konsulten ska ha erfarenhet av att ha skapat teststrategier i minst 2 uppdrag. Erfarenheten ska ha införskaffats de senaste 7 åren.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53CD" w14:textId="3DA10A76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C8F9" w14:textId="38795380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F94D2F" w:rsidRPr="00C44719" w14:paraId="5B93E383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78FD6" w14:textId="1C9863E8" w:rsidR="00F94D2F" w:rsidRPr="00C44719" w:rsidRDefault="00F94D2F" w:rsidP="00F94D2F">
            <w:pPr>
              <w:contextualSpacing/>
            </w:pPr>
            <w:r w:rsidRPr="00C44719">
              <w:t>Konsulten ska ha erfarenhet av att ha arbetat med testning på containermiljö i minst 1 uppdrag. Erfarenheten ska ha införskaffats de senaste 7 åren.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D48A" w14:textId="56F02520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8B3BC9">
              <w:t> </w:t>
            </w:r>
            <w:r w:rsidR="008B3BC9">
              <w:t> </w:t>
            </w:r>
            <w:r w:rsidR="008B3BC9">
              <w:t> </w:t>
            </w:r>
            <w:r w:rsidR="008B3BC9">
              <w:t> </w:t>
            </w:r>
            <w:r w:rsidR="008B3BC9"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9D21" w14:textId="30D499C6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F94D2F" w:rsidRPr="00C44719" w14:paraId="1290EBE8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6C47" w14:textId="1E0654E8" w:rsidR="00F94D2F" w:rsidRPr="00C44719" w:rsidRDefault="00F94D2F" w:rsidP="00F94D2F">
            <w:pPr>
              <w:contextualSpacing/>
            </w:pPr>
            <w:r w:rsidRPr="00C44719">
              <w:t xml:space="preserve">Konsulten ska ha </w:t>
            </w:r>
            <w:r w:rsidR="00603DF5">
              <w:t>minst</w:t>
            </w:r>
            <w:r w:rsidRPr="00C44719">
              <w:t xml:space="preserve"> 4 års dokumenterad erfarenhet att arbeta med test och systemintegration i Linuxmiljö. Erfarenheten ska vara införskaffad de senaste 7 åren.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B0F0" w14:textId="3CA90453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DC86" w14:textId="18569128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F94D2F" w:rsidRPr="00C44719" w14:paraId="564B4019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0157" w14:textId="0233CAFB" w:rsidR="00F94D2F" w:rsidRPr="00C44719" w:rsidRDefault="00F94D2F" w:rsidP="00F94D2F">
            <w:pPr>
              <w:contextualSpacing/>
            </w:pPr>
            <w:r w:rsidRPr="00C44719">
              <w:t>Konsulten ska ha erfarenhet av att leda och coacha andra testare.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C3DE6" w14:textId="6C1D57D3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6B7B" w14:textId="0F54D5B9" w:rsidR="00F94D2F" w:rsidRPr="00C44719" w:rsidRDefault="00F94D2F" w:rsidP="00F94D2F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5A21CD" w:rsidRPr="00C44719" w14:paraId="2BDB46F6" w14:textId="77777777" w:rsidTr="00603DF5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281C" w14:textId="2860BCCA" w:rsidR="005A21CD" w:rsidRPr="00C44719" w:rsidRDefault="001218F6" w:rsidP="001218F6">
            <w:pPr>
              <w:contextualSpacing/>
            </w:pPr>
            <w:r w:rsidRPr="00C44719">
              <w:t xml:space="preserve">Konsulten ska inneha goda </w:t>
            </w:r>
            <w:r w:rsidR="00603DF5">
              <w:t xml:space="preserve">kunskaper i </w:t>
            </w:r>
            <w:r w:rsidRPr="00C44719">
              <w:t xml:space="preserve">svenska </w:t>
            </w:r>
            <w:r w:rsidR="00603DF5">
              <w:t>i</w:t>
            </w:r>
            <w:r w:rsidRPr="00C44719">
              <w:t xml:space="preserve"> tal </w:t>
            </w:r>
            <w:r w:rsidR="00603DF5">
              <w:t>och</w:t>
            </w:r>
            <w:r w:rsidR="00603DF5" w:rsidRPr="00C44719">
              <w:t xml:space="preserve"> </w:t>
            </w:r>
            <w:r w:rsidRPr="00C44719">
              <w:t>skrift.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A971" w14:textId="0EDA22D4" w:rsidR="005A21CD" w:rsidRPr="00C44719" w:rsidRDefault="005A21CD" w:rsidP="005A21CD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23C6" w14:textId="25596A40" w:rsidR="005A21CD" w:rsidRPr="00C44719" w:rsidRDefault="005A21CD" w:rsidP="005A21CD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</w:p>
        </w:tc>
      </w:tr>
    </w:tbl>
    <w:p w14:paraId="2339DCBB" w14:textId="77777777" w:rsidR="005A21CD" w:rsidRPr="00C44719" w:rsidRDefault="005A21CD" w:rsidP="005A21CD"/>
    <w:tbl>
      <w:tblPr>
        <w:tblW w:w="8392" w:type="dxa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992"/>
        <w:gridCol w:w="3544"/>
        <w:gridCol w:w="992"/>
      </w:tblGrid>
      <w:tr w:rsidR="005A21CD" w:rsidRPr="00C44719" w14:paraId="5187E21B" w14:textId="77777777" w:rsidTr="00603DF5">
        <w:trPr>
          <w:trHeight w:val="646"/>
        </w:trPr>
        <w:tc>
          <w:tcPr>
            <w:tcW w:w="286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DD5A69B" w14:textId="359C7220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 xml:space="preserve">Bör krav </w:t>
            </w:r>
            <w:r w:rsidR="00D50356" w:rsidRPr="00C44719">
              <w:rPr>
                <w:b/>
                <w:sz w:val="20"/>
              </w:rPr>
              <w:t>(mervärden)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8657CC0" w14:textId="516EB940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 xml:space="preserve">Uppfylls kravet </w:t>
            </w:r>
            <w:r w:rsidR="00653878" w:rsidRPr="00C44719">
              <w:rPr>
                <w:bCs/>
                <w:sz w:val="16"/>
                <w:szCs w:val="16"/>
              </w:rPr>
              <w:t>(JA/NEJ)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86F8FB7" w14:textId="70EA25BB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 xml:space="preserve">Beskrivning av kravuppfyllnad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AE941A3" w14:textId="77777777" w:rsidR="005A21CD" w:rsidRPr="00C44719" w:rsidRDefault="005A21CD" w:rsidP="00A04116">
            <w:pPr>
              <w:spacing w:before="80" w:after="80"/>
              <w:rPr>
                <w:b/>
                <w:sz w:val="20"/>
              </w:rPr>
            </w:pPr>
            <w:r w:rsidRPr="00C44719">
              <w:rPr>
                <w:b/>
                <w:sz w:val="20"/>
              </w:rPr>
              <w:t>Antal månader</w:t>
            </w:r>
          </w:p>
        </w:tc>
      </w:tr>
      <w:tr w:rsidR="007C2C74" w:rsidRPr="00C44719" w14:paraId="4FD5B451" w14:textId="77777777" w:rsidTr="00603DF5">
        <w:trPr>
          <w:trHeight w:val="29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9E86" w14:textId="66975046" w:rsidR="007C2C74" w:rsidRPr="00C44719" w:rsidRDefault="007C2C74" w:rsidP="007C2C74">
            <w:pPr>
              <w:contextualSpacing/>
            </w:pPr>
            <w:r w:rsidRPr="00C44719">
              <w:t xml:space="preserve">Konsulten bör ha </w:t>
            </w:r>
            <w:r w:rsidR="00463827" w:rsidRPr="00C44719">
              <w:t xml:space="preserve">god </w:t>
            </w:r>
            <w:r w:rsidRPr="00C44719">
              <w:t>erfarenhet av att leda QA-processen för flera produkter.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5259" w14:textId="3148C3FD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E7BD" w14:textId="6B0C5BC9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1B79" w14:textId="6CE0C4A1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</w:tr>
      <w:tr w:rsidR="007C2C74" w:rsidRPr="00C44719" w14:paraId="12081BEF" w14:textId="77777777" w:rsidTr="00603DF5">
        <w:trPr>
          <w:trHeight w:val="29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36C94" w14:textId="009E70E9" w:rsidR="007C2C74" w:rsidRPr="00C44719" w:rsidRDefault="007C2C74" w:rsidP="007C2C74">
            <w:pPr>
              <w:contextualSpacing/>
            </w:pPr>
            <w:r w:rsidRPr="00C44719">
              <w:t xml:space="preserve">Konsulten bör ha </w:t>
            </w:r>
            <w:r w:rsidR="00463827" w:rsidRPr="00C44719">
              <w:t xml:space="preserve">god </w:t>
            </w:r>
            <w:r w:rsidRPr="00C44719">
              <w:t>erfarenhet av att bygga upp tester på olika nivåer för continuous integration.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BD8" w14:textId="22B48615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94C1" w14:textId="4E48DF3A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08B" w14:textId="47BDFED0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  <w:tr w:rsidR="007C2C74" w:rsidRPr="00C44719" w14:paraId="650B5D46" w14:textId="77777777" w:rsidTr="00603DF5">
        <w:trPr>
          <w:trHeight w:val="29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67FB" w14:textId="0CF03B93" w:rsidR="007C2C74" w:rsidRPr="00C44719" w:rsidRDefault="007C2C74" w:rsidP="007C2C74">
            <w:pPr>
              <w:contextualSpacing/>
            </w:pPr>
            <w:r w:rsidRPr="00C44719">
              <w:t>Konsulten bör ha erfarenhet av att arbeta i ett agilt team.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DEF2" w14:textId="1E313897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F728" w14:textId="0CBF5860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7C24" w14:textId="692F8FEE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</w:tr>
      <w:tr w:rsidR="007C2C74" w:rsidRPr="00C44719" w14:paraId="58C59266" w14:textId="77777777" w:rsidTr="00603DF5">
        <w:trPr>
          <w:trHeight w:val="29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021E" w14:textId="39A0D027" w:rsidR="007C2C74" w:rsidRPr="00C44719" w:rsidRDefault="007C2C74" w:rsidP="007C2C74">
            <w:pPr>
              <w:contextualSpacing/>
            </w:pPr>
            <w:r w:rsidRPr="00C44719">
              <w:t xml:space="preserve">Konsulten bör ha </w:t>
            </w:r>
            <w:r w:rsidR="00463827" w:rsidRPr="00C44719">
              <w:t xml:space="preserve">god </w:t>
            </w:r>
            <w:r w:rsidRPr="00C44719">
              <w:t>erfarenhet av att agera mentor och kunskapsöverföra till andra testresurser i arbetet.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30B5" w14:textId="19115366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A9A" w14:textId="0252A18C" w:rsidR="007C2C74" w:rsidRPr="00C44719" w:rsidRDefault="007C2C74" w:rsidP="007C2C74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408A" w14:textId="6851DAA4" w:rsidR="007C2C74" w:rsidRPr="00C44719" w:rsidRDefault="007C2C74" w:rsidP="007C2C74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   </w:t>
            </w:r>
          </w:p>
        </w:tc>
      </w:tr>
      <w:tr w:rsidR="007C2C74" w:rsidRPr="00C44719" w14:paraId="67A11E19" w14:textId="77777777" w:rsidTr="00603DF5">
        <w:trPr>
          <w:trHeight w:val="28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0A66" w14:textId="3F9863BB" w:rsidR="007C2C74" w:rsidRPr="00C44719" w:rsidRDefault="007C2C74" w:rsidP="007C2C74">
            <w:pPr>
              <w:contextualSpacing/>
            </w:pPr>
            <w:r w:rsidRPr="00C44719">
              <w:t>Konsulten bör ha erfarenhet av att arbeta i en stor myndighet med minst 5.000 anställda.</w:t>
            </w:r>
            <w:r w:rsidR="00CE52FE" w:rsidRPr="00C44719">
              <w:t xml:space="preserve"> Med myndighet avses offentliga organisationer såsom stat, kommun, region eller statliga bolag</w:t>
            </w:r>
            <w:r w:rsidR="00603DF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C5A4" w14:textId="03197209" w:rsidR="007C2C74" w:rsidRPr="00C44719" w:rsidRDefault="007C2C74" w:rsidP="007C2C74"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61592" w14:textId="4DA5D2BD" w:rsidR="007C2C74" w:rsidRPr="00C44719" w:rsidRDefault="007C2C74" w:rsidP="007C2C74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5894" w14:textId="2734AC07" w:rsidR="007C2C74" w:rsidRPr="00C44719" w:rsidRDefault="007C2C74" w:rsidP="007C2C74">
            <w:pPr>
              <w:rPr>
                <w:highlight w:val="lightGray"/>
              </w:rPr>
            </w:pPr>
            <w:r w:rsidRPr="00C4471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r w:rsidRPr="00C44719">
              <w:rPr>
                <w:highlight w:val="lightGray"/>
              </w:rPr>
              <w:t>  </w:t>
            </w:r>
          </w:p>
        </w:tc>
      </w:tr>
    </w:tbl>
    <w:p w14:paraId="38B13450" w14:textId="77777777" w:rsidR="005A21CD" w:rsidRDefault="005A21CD" w:rsidP="005A21CD">
      <w:pPr>
        <w:ind w:left="851"/>
        <w:rPr>
          <w:b/>
          <w:bCs/>
          <w:i/>
        </w:rPr>
      </w:pPr>
    </w:p>
    <w:p w14:paraId="7CFF99BA" w14:textId="77777777" w:rsidR="00603DF5" w:rsidRPr="00C44719" w:rsidRDefault="00603DF5" w:rsidP="005A21CD">
      <w:pPr>
        <w:ind w:left="851"/>
        <w:rPr>
          <w:b/>
          <w:bCs/>
          <w:i/>
        </w:rPr>
      </w:pPr>
    </w:p>
    <w:p w14:paraId="0FDB599B" w14:textId="454D224D" w:rsidR="00AB2143" w:rsidRPr="00C44719" w:rsidRDefault="00AB2143" w:rsidP="00734157">
      <w:pPr>
        <w:pStyle w:val="Formatmall1"/>
        <w:numPr>
          <w:ilvl w:val="1"/>
          <w:numId w:val="11"/>
        </w:numPr>
        <w:spacing w:before="360" w:after="240"/>
        <w:ind w:left="851" w:hanging="851"/>
        <w:jc w:val="both"/>
        <w:rPr>
          <w:b/>
        </w:rPr>
      </w:pPr>
      <w:r w:rsidRPr="00C44719">
        <w:rPr>
          <w:b/>
        </w:rPr>
        <w:lastRenderedPageBreak/>
        <w:t>Pris</w:t>
      </w:r>
    </w:p>
    <w:p w14:paraId="6D0955E3" w14:textId="77777777" w:rsidR="00AB2143" w:rsidRPr="00C44719" w:rsidRDefault="00AB2143" w:rsidP="002C7C3B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>Prissättning av uppdraget är timpris på löpande räkning.</w:t>
      </w:r>
    </w:p>
    <w:p w14:paraId="1A30E9B7" w14:textId="77777777" w:rsidR="00AB2143" w:rsidRPr="00C44719" w:rsidRDefault="00AB2143" w:rsidP="002C7C3B">
      <w:pPr>
        <w:pStyle w:val="Formatmall6"/>
        <w:numPr>
          <w:ilvl w:val="0"/>
          <w:numId w:val="0"/>
        </w:numPr>
        <w:tabs>
          <w:tab w:val="num" w:pos="8818"/>
        </w:tabs>
        <w:ind w:left="851"/>
        <w:jc w:val="both"/>
      </w:pPr>
      <w:r w:rsidRPr="00C44719">
        <w:t xml:space="preserve">Ange anbudspris (timpris) för konsulten ovan för aktuellt uppdrag. Priset ska anges i svenska kronor och exklusive mervärdesskatt. </w:t>
      </w:r>
    </w:p>
    <w:p w14:paraId="6182DBE2" w14:textId="77777777" w:rsidR="00AB2143" w:rsidRPr="00C44719" w:rsidRDefault="00AB2143" w:rsidP="00AB2143">
      <w:pPr>
        <w:jc w:val="both"/>
      </w:pPr>
    </w:p>
    <w:tbl>
      <w:tblPr>
        <w:tblW w:w="7655" w:type="dxa"/>
        <w:tblInd w:w="-215" w:type="dxa"/>
        <w:shd w:val="clear" w:color="auto" w:fill="DBE5F1" w:themeFill="accent1" w:themeFillTint="33"/>
        <w:tblLayout w:type="fixed"/>
        <w:tblLook w:val="01E0" w:firstRow="1" w:lastRow="1" w:firstColumn="1" w:lastColumn="1" w:noHBand="0" w:noVBand="0"/>
      </w:tblPr>
      <w:tblGrid>
        <w:gridCol w:w="7655"/>
      </w:tblGrid>
      <w:tr w:rsidR="00AB2143" w:rsidRPr="00C44719" w14:paraId="7CDFA4C7" w14:textId="77777777" w:rsidTr="00603DF5">
        <w:tc>
          <w:tcPr>
            <w:tcW w:w="7655" w:type="dxa"/>
            <w:shd w:val="clear" w:color="auto" w:fill="DBE5F1" w:themeFill="accent1" w:themeFillTint="33"/>
          </w:tcPr>
          <w:p w14:paraId="743A5519" w14:textId="2C1FD3AB" w:rsidR="00AB2143" w:rsidRPr="00C44719" w:rsidRDefault="00AB2143" w:rsidP="00421192">
            <w:pPr>
              <w:pStyle w:val="Normaltindrag"/>
              <w:spacing w:before="120" w:after="120"/>
              <w:ind w:left="0"/>
              <w:rPr>
                <w:rFonts w:ascii="Century Gothic" w:hAnsi="Century Gothic"/>
                <w:color w:val="000000"/>
                <w:sz w:val="18"/>
              </w:rPr>
            </w:pPr>
            <w:r w:rsidRPr="00C44719">
              <w:t>Anbudspris</w:t>
            </w:r>
            <w:r w:rsidR="003063BC" w:rsidRPr="00C44719">
              <w:t xml:space="preserve"> </w:t>
            </w:r>
            <w:r w:rsidR="001218F6" w:rsidRPr="00C44719">
              <w:t>Te</w:t>
            </w:r>
            <w:r w:rsidR="00F94D2F" w:rsidRPr="00C44719">
              <w:t>stledare</w:t>
            </w:r>
            <w:r w:rsidR="00223629" w:rsidRPr="00C44719">
              <w:t>/Teknisk testare</w:t>
            </w:r>
            <w:r w:rsidRPr="00C44719">
              <w:t xml:space="preserve">: </w:t>
            </w:r>
            <w:r w:rsidRPr="00C44719"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3" w:name="Text130"/>
            <w:r w:rsidRPr="00C44719">
              <w:instrText xml:space="preserve"> FORMTEXT </w:instrText>
            </w:r>
            <w:r w:rsidRPr="00C44719">
              <w:fldChar w:fldCharType="separate"/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="00CE52FE" w:rsidRPr="00C44719">
              <w:rPr>
                <w:noProof/>
              </w:rPr>
              <w:t> </w:t>
            </w:r>
            <w:r w:rsidRPr="00C44719">
              <w:fldChar w:fldCharType="end"/>
            </w:r>
            <w:bookmarkEnd w:id="3"/>
          </w:p>
        </w:tc>
      </w:tr>
    </w:tbl>
    <w:p w14:paraId="74AD7865" w14:textId="77777777" w:rsidR="007F18E3" w:rsidRPr="00C44719" w:rsidRDefault="007F18E3" w:rsidP="007F18E3"/>
    <w:sectPr w:rsidR="007F18E3" w:rsidRPr="00C44719" w:rsidSect="00C44719">
      <w:headerReference w:type="default" r:id="rId8"/>
      <w:headerReference w:type="first" r:id="rId9"/>
      <w:footerReference w:type="first" r:id="rId10"/>
      <w:pgSz w:w="11907" w:h="16840" w:code="9"/>
      <w:pgMar w:top="1429" w:right="2132" w:bottom="1021" w:left="2177" w:header="488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6D9F4" w14:textId="77777777" w:rsidR="006440AB" w:rsidRDefault="006440AB">
      <w:r>
        <w:separator/>
      </w:r>
    </w:p>
  </w:endnote>
  <w:endnote w:type="continuationSeparator" w:id="0">
    <w:p w14:paraId="1AA3053E" w14:textId="77777777" w:rsidR="006440AB" w:rsidRDefault="00644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C3A7" w14:textId="77777777" w:rsidR="00E72341" w:rsidRPr="00E72341" w:rsidRDefault="00E72341" w:rsidP="00074659">
    <w:pPr>
      <w:pStyle w:val="Sidfot"/>
      <w:ind w:left="-9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838BB" w14:textId="77777777" w:rsidR="006440AB" w:rsidRDefault="006440AB">
      <w:r>
        <w:separator/>
      </w:r>
    </w:p>
  </w:footnote>
  <w:footnote w:type="continuationSeparator" w:id="0">
    <w:p w14:paraId="3970BE09" w14:textId="77777777" w:rsidR="006440AB" w:rsidRDefault="00644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70" w:type="dxa"/>
      <w:tblInd w:w="-986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044"/>
      <w:gridCol w:w="3735"/>
      <w:gridCol w:w="1091"/>
    </w:tblGrid>
    <w:tr w:rsidR="00F23728" w:rsidRPr="00F23728" w14:paraId="1CA38A80" w14:textId="77777777" w:rsidTr="00F23728">
      <w:trPr>
        <w:cantSplit/>
        <w:trHeight w:val="447"/>
      </w:trPr>
      <w:tc>
        <w:tcPr>
          <w:tcW w:w="5044" w:type="dxa"/>
        </w:tcPr>
        <w:p w14:paraId="4EC9BEE6" w14:textId="77777777" w:rsidR="00F23728" w:rsidRPr="00F23728" w:rsidRDefault="00F23728" w:rsidP="00F23728">
          <w:pPr>
            <w:pStyle w:val="Sidhuvud"/>
          </w:pPr>
        </w:p>
      </w:tc>
      <w:tc>
        <w:tcPr>
          <w:tcW w:w="3735" w:type="dxa"/>
          <w:hideMark/>
        </w:tcPr>
        <w:p w14:paraId="2CAD5689" w14:textId="77777777" w:rsidR="00F23728" w:rsidRPr="00F23728" w:rsidRDefault="00F23728" w:rsidP="00F23728">
          <w:pPr>
            <w:pStyle w:val="Sidhuvud"/>
          </w:pPr>
          <w:r w:rsidRPr="00F23728">
            <w:t>Testledare</w:t>
          </w:r>
          <w:r w:rsidRPr="00F23728">
            <w:br/>
            <w:t>A293.714/2026</w:t>
          </w:r>
        </w:p>
      </w:tc>
      <w:tc>
        <w:tcPr>
          <w:tcW w:w="1091" w:type="dxa"/>
          <w:hideMark/>
        </w:tcPr>
        <w:p w14:paraId="10DD80D1" w14:textId="77777777" w:rsidR="00F23728" w:rsidRPr="00F23728" w:rsidRDefault="00F23728" w:rsidP="00F23728">
          <w:pPr>
            <w:pStyle w:val="Sidhuvud"/>
          </w:pPr>
          <w:r w:rsidRPr="00F23728">
            <w:fldChar w:fldCharType="begin"/>
          </w:r>
          <w:r w:rsidRPr="00F23728">
            <w:instrText xml:space="preserve"> PAGE </w:instrText>
          </w:r>
          <w:r w:rsidRPr="00F23728">
            <w:fldChar w:fldCharType="separate"/>
          </w:r>
          <w:r w:rsidRPr="00F23728">
            <w:t>2</w:t>
          </w:r>
          <w:r w:rsidRPr="00F23728">
            <w:fldChar w:fldCharType="end"/>
          </w:r>
        </w:p>
      </w:tc>
    </w:tr>
  </w:tbl>
  <w:p w14:paraId="236A3497" w14:textId="77777777" w:rsidR="00655878" w:rsidRPr="00F23728" w:rsidRDefault="00655878" w:rsidP="00F2372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0" w:type="dxa"/>
      <w:tblInd w:w="-6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382"/>
      <w:gridCol w:w="2487"/>
      <w:gridCol w:w="709"/>
      <w:gridCol w:w="425"/>
      <w:gridCol w:w="1417"/>
    </w:tblGrid>
    <w:tr w:rsidR="005C69F0" w14:paraId="66D49CFD" w14:textId="77777777" w:rsidTr="00603DF5">
      <w:trPr>
        <w:cantSplit/>
      </w:trPr>
      <w:tc>
        <w:tcPr>
          <w:tcW w:w="4382" w:type="dxa"/>
        </w:tcPr>
        <w:p w14:paraId="3C585692" w14:textId="77777777" w:rsidR="005C69F0" w:rsidRDefault="005C69F0" w:rsidP="005C69F0">
          <w:pPr>
            <w:pStyle w:val="Sidhuvud"/>
            <w:ind w:right="170"/>
            <w:rPr>
              <w:sz w:val="16"/>
            </w:rPr>
          </w:pPr>
        </w:p>
      </w:tc>
      <w:tc>
        <w:tcPr>
          <w:tcW w:w="3621" w:type="dxa"/>
          <w:gridSpan w:val="3"/>
          <w:hideMark/>
        </w:tcPr>
        <w:p w14:paraId="23FDFE0D" w14:textId="6D6E7ABA" w:rsidR="005C69F0" w:rsidRDefault="005C69F0" w:rsidP="005C69F0">
          <w:pPr>
            <w:pStyle w:val="Sidhuvud"/>
            <w:spacing w:before="60"/>
            <w:rPr>
              <w:rStyle w:val="Sidnummer"/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Cs w:val="22"/>
            </w:rPr>
            <w:t xml:space="preserve">BILAGA </w:t>
          </w:r>
          <w:r w:rsidR="005C752C">
            <w:rPr>
              <w:rFonts w:ascii="Arial" w:hAnsi="Arial" w:cs="Arial"/>
              <w:b/>
              <w:szCs w:val="22"/>
            </w:rPr>
            <w:t>1</w:t>
          </w:r>
        </w:p>
      </w:tc>
      <w:tc>
        <w:tcPr>
          <w:tcW w:w="1417" w:type="dxa"/>
          <w:hideMark/>
        </w:tcPr>
        <w:p w14:paraId="6207F87C" w14:textId="77777777" w:rsidR="005C69F0" w:rsidRDefault="005C69F0" w:rsidP="005C69F0">
          <w:pPr>
            <w:pStyle w:val="Sidhuvud"/>
            <w:tabs>
              <w:tab w:val="left" w:pos="779"/>
            </w:tabs>
            <w:spacing w:before="50"/>
            <w:ind w:right="354"/>
            <w:jc w:val="right"/>
            <w:rPr>
              <w:sz w:val="12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3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C69F0" w14:paraId="4F53F0E0" w14:textId="77777777" w:rsidTr="00C44719">
      <w:trPr>
        <w:cantSplit/>
        <w:trHeight w:hRule="exact" w:val="510"/>
      </w:trPr>
      <w:tc>
        <w:tcPr>
          <w:tcW w:w="4382" w:type="dxa"/>
        </w:tcPr>
        <w:p w14:paraId="05977DFD" w14:textId="77777777" w:rsidR="005C69F0" w:rsidRDefault="005C69F0" w:rsidP="005C69F0">
          <w:pPr>
            <w:pStyle w:val="Sidhuvud"/>
            <w:spacing w:before="270"/>
            <w:ind w:right="170"/>
          </w:pPr>
        </w:p>
      </w:tc>
      <w:tc>
        <w:tcPr>
          <w:tcW w:w="2487" w:type="dxa"/>
          <w:hideMark/>
        </w:tcPr>
        <w:p w14:paraId="1FC911DA" w14:textId="5716C487" w:rsidR="005C69F0" w:rsidRDefault="005C69F0" w:rsidP="005C69F0">
          <w:pPr>
            <w:pStyle w:val="Sidhuvud"/>
            <w:spacing w:before="300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fldChar w:fldCharType="begin"/>
          </w:r>
          <w:r>
            <w:rPr>
              <w:rFonts w:ascii="Arial" w:hAnsi="Arial"/>
              <w:sz w:val="14"/>
              <w:szCs w:val="14"/>
            </w:rPr>
            <w:instrText xml:space="preserve"> DOCPROPERTY  SG_LedtextDatum  </w:instrText>
          </w:r>
          <w:r>
            <w:rPr>
              <w:rFonts w:ascii="Arial" w:hAnsi="Arial"/>
              <w:sz w:val="14"/>
              <w:szCs w:val="14"/>
            </w:rPr>
            <w:fldChar w:fldCharType="separate"/>
          </w:r>
          <w:r w:rsidR="0002332A">
            <w:rPr>
              <w:rFonts w:ascii="Arial" w:hAnsi="Arial"/>
              <w:sz w:val="14"/>
              <w:szCs w:val="14"/>
            </w:rPr>
            <w:t>Datum</w:t>
          </w:r>
          <w:r>
            <w:rPr>
              <w:rFonts w:ascii="Arial" w:hAnsi="Arial"/>
              <w:sz w:val="14"/>
              <w:szCs w:val="14"/>
            </w:rPr>
            <w:fldChar w:fldCharType="end"/>
          </w:r>
        </w:p>
      </w:tc>
      <w:tc>
        <w:tcPr>
          <w:tcW w:w="2551" w:type="dxa"/>
          <w:gridSpan w:val="3"/>
        </w:tcPr>
        <w:p w14:paraId="7FBEA1D9" w14:textId="77777777" w:rsidR="005C69F0" w:rsidRDefault="005C69F0" w:rsidP="005C69F0">
          <w:pPr>
            <w:pStyle w:val="Sidhuvud"/>
            <w:spacing w:before="310"/>
            <w:jc w:val="right"/>
            <w:rPr>
              <w:b/>
            </w:rPr>
          </w:pPr>
        </w:p>
      </w:tc>
    </w:tr>
    <w:tr w:rsidR="005C69F0" w14:paraId="67138FF3" w14:textId="77777777" w:rsidTr="00C44719">
      <w:trPr>
        <w:cantSplit/>
        <w:trHeight w:val="329"/>
      </w:trPr>
      <w:tc>
        <w:tcPr>
          <w:tcW w:w="4382" w:type="dxa"/>
          <w:hideMark/>
        </w:tcPr>
        <w:p w14:paraId="624CA2B5" w14:textId="4C14E862" w:rsidR="005C69F0" w:rsidRPr="005C752C" w:rsidRDefault="005C69F0" w:rsidP="005C69F0">
          <w:pPr>
            <w:pStyle w:val="Sidhuvud"/>
          </w:pPr>
          <w:r w:rsidRPr="005C752C">
            <w:rPr>
              <w:sz w:val="23"/>
              <w:szCs w:val="23"/>
            </w:rPr>
            <w:fldChar w:fldCharType="begin"/>
          </w:r>
          <w:r w:rsidRPr="005C752C">
            <w:rPr>
              <w:sz w:val="23"/>
              <w:szCs w:val="23"/>
            </w:rPr>
            <w:instrText xml:space="preserve"> DOCPROPERTY  SG_UnderLogo6  </w:instrText>
          </w:r>
          <w:r w:rsidRPr="005C752C">
            <w:rPr>
              <w:sz w:val="23"/>
              <w:szCs w:val="23"/>
            </w:rPr>
            <w:fldChar w:fldCharType="separate"/>
          </w:r>
          <w:r w:rsidR="0002332A">
            <w:rPr>
              <w:sz w:val="23"/>
              <w:szCs w:val="23"/>
            </w:rPr>
            <w:t xml:space="preserve"> </w:t>
          </w:r>
          <w:r w:rsidRPr="005C752C">
            <w:rPr>
              <w:sz w:val="23"/>
              <w:szCs w:val="23"/>
            </w:rPr>
            <w:fldChar w:fldCharType="end"/>
          </w:r>
        </w:p>
      </w:tc>
      <w:tc>
        <w:tcPr>
          <w:tcW w:w="2487" w:type="dxa"/>
          <w:hideMark/>
        </w:tcPr>
        <w:p w14:paraId="310AD1B9" w14:textId="2D4CB4B3" w:rsidR="005C69F0" w:rsidRPr="005C752C" w:rsidRDefault="005C69F0" w:rsidP="005C69F0">
          <w:pPr>
            <w:pStyle w:val="Sidhuvud"/>
            <w:spacing w:before="10"/>
            <w:ind w:right="170"/>
            <w:rPr>
              <w:rFonts w:ascii="Arial" w:hAnsi="Arial"/>
              <w:szCs w:val="24"/>
            </w:rPr>
          </w:pPr>
          <w:r w:rsidRPr="005C752C">
            <w:rPr>
              <w:szCs w:val="24"/>
            </w:rPr>
            <w:t>202</w:t>
          </w:r>
          <w:r w:rsidR="005C752C" w:rsidRPr="005C752C">
            <w:rPr>
              <w:szCs w:val="24"/>
            </w:rPr>
            <w:t>6</w:t>
          </w:r>
          <w:r w:rsidRPr="005C752C">
            <w:rPr>
              <w:szCs w:val="24"/>
            </w:rPr>
            <w:t>-</w:t>
          </w:r>
          <w:r w:rsidR="00C44719">
            <w:rPr>
              <w:szCs w:val="24"/>
            </w:rPr>
            <w:t>10-0</w:t>
          </w:r>
          <w:r w:rsidR="00C17738">
            <w:rPr>
              <w:szCs w:val="24"/>
            </w:rPr>
            <w:t>6</w:t>
          </w:r>
        </w:p>
      </w:tc>
      <w:tc>
        <w:tcPr>
          <w:tcW w:w="2551" w:type="dxa"/>
          <w:gridSpan w:val="3"/>
        </w:tcPr>
        <w:p w14:paraId="071C6321" w14:textId="77777777" w:rsidR="005C69F0" w:rsidRDefault="005C69F0" w:rsidP="005C69F0">
          <w:pPr>
            <w:pStyle w:val="Sidhuvud"/>
            <w:spacing w:before="80" w:after="10"/>
            <w:ind w:right="170"/>
            <w:rPr>
              <w:rFonts w:ascii="Arial" w:hAnsi="Arial"/>
              <w:sz w:val="14"/>
              <w:szCs w:val="14"/>
            </w:rPr>
          </w:pPr>
        </w:p>
      </w:tc>
    </w:tr>
    <w:tr w:rsidR="005C69F0" w14:paraId="63246194" w14:textId="77777777" w:rsidTr="00C44719">
      <w:trPr>
        <w:cantSplit/>
        <w:trHeight w:val="312"/>
      </w:trPr>
      <w:tc>
        <w:tcPr>
          <w:tcW w:w="4382" w:type="dxa"/>
        </w:tcPr>
        <w:p w14:paraId="7486487F" w14:textId="77777777" w:rsidR="005C69F0" w:rsidRDefault="005C69F0" w:rsidP="005C69F0">
          <w:pPr>
            <w:pStyle w:val="Sidhuvud"/>
          </w:pPr>
        </w:p>
      </w:tc>
      <w:tc>
        <w:tcPr>
          <w:tcW w:w="2487" w:type="dxa"/>
          <w:hideMark/>
        </w:tcPr>
        <w:p w14:paraId="5E982D91" w14:textId="4F548025" w:rsidR="005C69F0" w:rsidRDefault="005C69F0" w:rsidP="005C69F0">
          <w:pPr>
            <w:pStyle w:val="Sidhuvud"/>
            <w:spacing w:before="100" w:after="10"/>
            <w:ind w:right="28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fldChar w:fldCharType="begin"/>
          </w:r>
          <w:r>
            <w:rPr>
              <w:rFonts w:ascii="Arial" w:hAnsi="Arial"/>
              <w:sz w:val="14"/>
              <w:szCs w:val="14"/>
            </w:rPr>
            <w:instrText xml:space="preserve"> DOCPROPERTY  SG_LedtextDnr  </w:instrText>
          </w:r>
          <w:r>
            <w:rPr>
              <w:rFonts w:ascii="Arial" w:hAnsi="Arial"/>
              <w:sz w:val="14"/>
              <w:szCs w:val="14"/>
            </w:rPr>
            <w:fldChar w:fldCharType="separate"/>
          </w:r>
          <w:r w:rsidR="0002332A">
            <w:rPr>
              <w:rFonts w:ascii="Arial" w:hAnsi="Arial"/>
              <w:sz w:val="14"/>
              <w:szCs w:val="14"/>
            </w:rPr>
            <w:t>Diarienr (åberopas)</w:t>
          </w:r>
          <w:r>
            <w:rPr>
              <w:rFonts w:ascii="Arial" w:hAnsi="Arial"/>
              <w:sz w:val="14"/>
              <w:szCs w:val="14"/>
            </w:rPr>
            <w:fldChar w:fldCharType="end"/>
          </w:r>
        </w:p>
      </w:tc>
      <w:tc>
        <w:tcPr>
          <w:tcW w:w="1134" w:type="dxa"/>
          <w:gridSpan w:val="2"/>
        </w:tcPr>
        <w:p w14:paraId="0F18F037" w14:textId="77777777" w:rsidR="005C69F0" w:rsidRDefault="005C69F0" w:rsidP="005C69F0">
          <w:pPr>
            <w:pStyle w:val="Sidhuvud"/>
            <w:spacing w:before="100" w:after="10"/>
            <w:ind w:right="28"/>
            <w:rPr>
              <w:sz w:val="14"/>
              <w:szCs w:val="14"/>
            </w:rPr>
          </w:pPr>
        </w:p>
      </w:tc>
      <w:tc>
        <w:tcPr>
          <w:tcW w:w="1417" w:type="dxa"/>
        </w:tcPr>
        <w:p w14:paraId="4AC42DF8" w14:textId="77777777" w:rsidR="005C69F0" w:rsidRDefault="005C69F0" w:rsidP="005C69F0">
          <w:pPr>
            <w:pStyle w:val="Sidhuvud"/>
            <w:spacing w:before="100" w:after="10"/>
            <w:ind w:right="28"/>
            <w:jc w:val="right"/>
            <w:rPr>
              <w:sz w:val="14"/>
              <w:szCs w:val="14"/>
            </w:rPr>
          </w:pPr>
        </w:p>
      </w:tc>
    </w:tr>
    <w:tr w:rsidR="005C69F0" w14:paraId="3C7BB677" w14:textId="77777777" w:rsidTr="00603DF5">
      <w:trPr>
        <w:cantSplit/>
        <w:trHeight w:val="260"/>
      </w:trPr>
      <w:tc>
        <w:tcPr>
          <w:tcW w:w="4382" w:type="dxa"/>
        </w:tcPr>
        <w:p w14:paraId="05C0467B" w14:textId="77777777" w:rsidR="005C69F0" w:rsidRDefault="005C69F0" w:rsidP="005C69F0">
          <w:pPr>
            <w:pStyle w:val="Sidhuvud"/>
          </w:pPr>
        </w:p>
      </w:tc>
      <w:tc>
        <w:tcPr>
          <w:tcW w:w="2487" w:type="dxa"/>
          <w:hideMark/>
        </w:tcPr>
        <w:p w14:paraId="3C5C9CBF" w14:textId="5A8489F7" w:rsidR="005C69F0" w:rsidRDefault="00047B99" w:rsidP="005C69F0">
          <w:pPr>
            <w:pStyle w:val="Sidhuvud"/>
            <w:ind w:right="28"/>
            <w:rPr>
              <w:szCs w:val="24"/>
            </w:rPr>
          </w:pPr>
          <w:r w:rsidRPr="00AC2D65">
            <w:rPr>
              <w:bCs/>
            </w:rPr>
            <w:t>A293.71</w:t>
          </w:r>
          <w:r w:rsidR="00C44719">
            <w:rPr>
              <w:bCs/>
            </w:rPr>
            <w:t>4</w:t>
          </w:r>
          <w:r>
            <w:rPr>
              <w:bCs/>
            </w:rPr>
            <w:t>/</w:t>
          </w:r>
          <w:r w:rsidRPr="00AC2D65">
            <w:rPr>
              <w:bCs/>
            </w:rPr>
            <w:t>2026</w:t>
          </w:r>
        </w:p>
      </w:tc>
      <w:tc>
        <w:tcPr>
          <w:tcW w:w="709" w:type="dxa"/>
        </w:tcPr>
        <w:p w14:paraId="47F630D7" w14:textId="77777777" w:rsidR="005C69F0" w:rsidRDefault="005C69F0" w:rsidP="005C69F0">
          <w:pPr>
            <w:ind w:right="28"/>
            <w:rPr>
              <w:rStyle w:val="Sidnummer"/>
            </w:rPr>
          </w:pPr>
        </w:p>
      </w:tc>
      <w:tc>
        <w:tcPr>
          <w:tcW w:w="1842" w:type="dxa"/>
          <w:gridSpan w:val="2"/>
        </w:tcPr>
        <w:p w14:paraId="4ABC7FB2" w14:textId="77777777" w:rsidR="005C69F0" w:rsidRDefault="005C69F0" w:rsidP="005C69F0">
          <w:pPr>
            <w:ind w:right="28"/>
            <w:jc w:val="right"/>
            <w:rPr>
              <w:rStyle w:val="Sidnummer"/>
              <w:szCs w:val="24"/>
            </w:rPr>
          </w:pPr>
        </w:p>
      </w:tc>
    </w:tr>
    <w:tr w:rsidR="005C69F0" w14:paraId="45D3E297" w14:textId="77777777" w:rsidTr="00603DF5">
      <w:trPr>
        <w:cantSplit/>
        <w:trHeight w:hRule="exact" w:val="312"/>
      </w:trPr>
      <w:tc>
        <w:tcPr>
          <w:tcW w:w="4382" w:type="dxa"/>
        </w:tcPr>
        <w:p w14:paraId="7113D529" w14:textId="77777777" w:rsidR="005C69F0" w:rsidRDefault="005C69F0" w:rsidP="005C69F0">
          <w:pPr>
            <w:pStyle w:val="Sidhuvud"/>
          </w:pPr>
        </w:p>
      </w:tc>
      <w:tc>
        <w:tcPr>
          <w:tcW w:w="2487" w:type="dxa"/>
        </w:tcPr>
        <w:p w14:paraId="20E56F3F" w14:textId="77777777" w:rsidR="005C69F0" w:rsidRDefault="005C69F0" w:rsidP="005C69F0">
          <w:pPr>
            <w:pStyle w:val="Sidhuvud"/>
          </w:pPr>
        </w:p>
      </w:tc>
      <w:tc>
        <w:tcPr>
          <w:tcW w:w="2551" w:type="dxa"/>
          <w:gridSpan w:val="3"/>
        </w:tcPr>
        <w:p w14:paraId="1CE9865A" w14:textId="77777777" w:rsidR="005C69F0" w:rsidRDefault="005C69F0" w:rsidP="005C69F0">
          <w:pPr>
            <w:pStyle w:val="Sidhuvud"/>
            <w:rPr>
              <w:rStyle w:val="Sidnummer"/>
            </w:rPr>
          </w:pPr>
        </w:p>
      </w:tc>
    </w:tr>
    <w:tr w:rsidR="005C69F0" w14:paraId="29BD6E6D" w14:textId="77777777" w:rsidTr="00603DF5">
      <w:trPr>
        <w:cantSplit/>
        <w:trHeight w:val="1440"/>
      </w:trPr>
      <w:tc>
        <w:tcPr>
          <w:tcW w:w="4382" w:type="dxa"/>
          <w:hideMark/>
        </w:tcPr>
        <w:p w14:paraId="6CA8A806" w14:textId="29ADA09F" w:rsidR="005C69F0" w:rsidRDefault="00C44719" w:rsidP="005C69F0">
          <w:pPr>
            <w:pStyle w:val="Sidhuvud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</w:t>
          </w:r>
        </w:p>
      </w:tc>
      <w:tc>
        <w:tcPr>
          <w:tcW w:w="5038" w:type="dxa"/>
          <w:gridSpan w:val="4"/>
          <w:hideMark/>
        </w:tcPr>
        <w:p w14:paraId="1D42E0F9" w14:textId="04F7D014" w:rsidR="005C69F0" w:rsidRDefault="00C44719" w:rsidP="005C69F0">
          <w:pPr>
            <w:pStyle w:val="Sidhuvud"/>
            <w:rPr>
              <w:rStyle w:val="Sidnummer"/>
              <w:szCs w:val="24"/>
            </w:rPr>
          </w:pPr>
          <w:r>
            <w:rPr>
              <w:rStyle w:val="Sidnummer"/>
              <w:szCs w:val="24"/>
            </w:rPr>
            <w:t xml:space="preserve"> </w:t>
          </w:r>
        </w:p>
      </w:tc>
    </w:tr>
  </w:tbl>
  <w:p w14:paraId="63420763" w14:textId="77777777" w:rsidR="00C4755E" w:rsidRPr="005C69F0" w:rsidRDefault="005C69F0" w:rsidP="005C69F0">
    <w:pPr>
      <w:pStyle w:val="Sidhuvud"/>
      <w:spacing w:after="120"/>
      <w:ind w:right="170"/>
    </w:pPr>
    <w:r>
      <w:drawing>
        <wp:anchor distT="0" distB="0" distL="114300" distR="114300" simplePos="0" relativeHeight="251659264" behindDoc="0" locked="0" layoutInCell="1" allowOverlap="1" wp14:anchorId="4F0AF014" wp14:editId="71A91C22">
          <wp:simplePos x="0" y="0"/>
          <wp:positionH relativeFrom="page">
            <wp:posOffset>720090</wp:posOffset>
          </wp:positionH>
          <wp:positionV relativeFrom="page">
            <wp:posOffset>353060</wp:posOffset>
          </wp:positionV>
          <wp:extent cx="2051685" cy="763270"/>
          <wp:effectExtent l="0" t="0" r="5715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E9ABEE4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083E2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4ADC0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8293F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ECE26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74262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4AD69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F4C843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8C336E"/>
    <w:multiLevelType w:val="hybridMultilevel"/>
    <w:tmpl w:val="7D34C420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i w:val="0"/>
        <w:sz w:val="16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A8A0705"/>
    <w:multiLevelType w:val="hybridMultilevel"/>
    <w:tmpl w:val="DCF08E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E51F9"/>
    <w:multiLevelType w:val="multilevel"/>
    <w:tmpl w:val="56F09600"/>
    <w:lvl w:ilvl="0">
      <w:start w:val="1"/>
      <w:numFmt w:val="decimal"/>
      <w:lvlRestart w:val="0"/>
      <w:pStyle w:val="Rubrik1"/>
      <w:lvlText w:val="%1"/>
      <w:lvlJc w:val="left"/>
      <w:pPr>
        <w:tabs>
          <w:tab w:val="num" w:pos="1304"/>
        </w:tabs>
        <w:ind w:left="1304" w:hanging="1304"/>
      </w:pPr>
    </w:lvl>
    <w:lvl w:ilvl="1">
      <w:start w:val="1"/>
      <w:numFmt w:val="decimal"/>
      <w:pStyle w:val="Rubrik2"/>
      <w:lvlText w:val="%1.%2"/>
      <w:lvlJc w:val="left"/>
      <w:pPr>
        <w:tabs>
          <w:tab w:val="num" w:pos="1304"/>
        </w:tabs>
        <w:ind w:left="1304" w:hanging="1304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8818"/>
        </w:tabs>
        <w:ind w:left="8818" w:hanging="1304"/>
      </w:pPr>
    </w:lvl>
    <w:lvl w:ilvl="3">
      <w:start w:val="1"/>
      <w:numFmt w:val="decimal"/>
      <w:pStyle w:val="Rubrik4"/>
      <w:lvlText w:val="%1.%2.%3.%4"/>
      <w:lvlJc w:val="left"/>
      <w:pPr>
        <w:tabs>
          <w:tab w:val="num" w:pos="1304"/>
        </w:tabs>
        <w:ind w:left="1304" w:hanging="1304"/>
      </w:pPr>
      <w:rPr>
        <w:b w:val="0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984"/>
        </w:tabs>
        <w:ind w:left="1984" w:hanging="1984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3B106E8"/>
    <w:multiLevelType w:val="multilevel"/>
    <w:tmpl w:val="2F72A9EE"/>
    <w:lvl w:ilvl="0">
      <w:start w:val="1"/>
      <w:numFmt w:val="decimal"/>
      <w:lvlRestart w:val="0"/>
      <w:lvlText w:val="%1"/>
      <w:lvlJc w:val="left"/>
      <w:pPr>
        <w:tabs>
          <w:tab w:val="num" w:pos="1304"/>
        </w:tabs>
        <w:ind w:left="1304" w:hanging="1304"/>
      </w:p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1304"/>
      </w:pPr>
    </w:lvl>
    <w:lvl w:ilvl="2">
      <w:start w:val="1"/>
      <w:numFmt w:val="bullet"/>
      <w:lvlText w:val="o"/>
      <w:lvlJc w:val="left"/>
      <w:pPr>
        <w:tabs>
          <w:tab w:val="num" w:pos="1304"/>
        </w:tabs>
        <w:ind w:left="1304" w:hanging="13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1304"/>
        </w:tabs>
        <w:ind w:left="1304" w:hanging="130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984"/>
        </w:tabs>
        <w:ind w:left="1984" w:hanging="1984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2905709E"/>
    <w:multiLevelType w:val="singleLevel"/>
    <w:tmpl w:val="F73AFB38"/>
    <w:lvl w:ilvl="0">
      <w:start w:val="1"/>
      <w:numFmt w:val="decimal"/>
      <w:pStyle w:val="Punktlista2"/>
      <w:lvlText w:val="%1"/>
      <w:lvlJc w:val="left"/>
      <w:pPr>
        <w:tabs>
          <w:tab w:val="num" w:pos="454"/>
        </w:tabs>
        <w:ind w:left="454" w:hanging="454"/>
      </w:pPr>
    </w:lvl>
  </w:abstractNum>
  <w:abstractNum w:abstractNumId="13" w15:restartNumberingAfterBreak="0">
    <w:nsid w:val="3B4E5BCB"/>
    <w:multiLevelType w:val="singleLevel"/>
    <w:tmpl w:val="77464582"/>
    <w:lvl w:ilvl="0">
      <w:start w:val="1"/>
      <w:numFmt w:val="bullet"/>
      <w:pStyle w:val="Punktlista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sz w:val="24"/>
      </w:rPr>
    </w:lvl>
  </w:abstractNum>
  <w:abstractNum w:abstractNumId="14" w15:restartNumberingAfterBreak="0">
    <w:nsid w:val="562D3DF5"/>
    <w:multiLevelType w:val="hybridMultilevel"/>
    <w:tmpl w:val="B96CEA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63A8B"/>
    <w:multiLevelType w:val="hybridMultilevel"/>
    <w:tmpl w:val="39024B2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698229">
    <w:abstractNumId w:val="13"/>
  </w:num>
  <w:num w:numId="2" w16cid:durableId="790171628">
    <w:abstractNumId w:val="12"/>
  </w:num>
  <w:num w:numId="3" w16cid:durableId="277373847">
    <w:abstractNumId w:val="7"/>
  </w:num>
  <w:num w:numId="4" w16cid:durableId="995456129">
    <w:abstractNumId w:val="3"/>
  </w:num>
  <w:num w:numId="5" w16cid:durableId="1410617616">
    <w:abstractNumId w:val="2"/>
  </w:num>
  <w:num w:numId="6" w16cid:durableId="1537891229">
    <w:abstractNumId w:val="1"/>
  </w:num>
  <w:num w:numId="7" w16cid:durableId="168493791">
    <w:abstractNumId w:val="0"/>
  </w:num>
  <w:num w:numId="8" w16cid:durableId="164831027">
    <w:abstractNumId w:val="6"/>
  </w:num>
  <w:num w:numId="9" w16cid:durableId="645672579">
    <w:abstractNumId w:val="5"/>
  </w:num>
  <w:num w:numId="10" w16cid:durableId="1210458565">
    <w:abstractNumId w:val="4"/>
  </w:num>
  <w:num w:numId="11" w16cid:durableId="1645500038">
    <w:abstractNumId w:val="10"/>
  </w:num>
  <w:num w:numId="12" w16cid:durableId="1037895723">
    <w:abstractNumId w:val="14"/>
  </w:num>
  <w:num w:numId="13" w16cid:durableId="490567067">
    <w:abstractNumId w:val="8"/>
  </w:num>
  <w:num w:numId="14" w16cid:durableId="1276714577">
    <w:abstractNumId w:val="15"/>
  </w:num>
  <w:num w:numId="15" w16cid:durableId="876086902">
    <w:abstractNumId w:val="11"/>
  </w:num>
  <w:num w:numId="16" w16cid:durableId="881287253">
    <w:abstractNumId w:val="10"/>
  </w:num>
  <w:num w:numId="17" w16cid:durableId="861818136">
    <w:abstractNumId w:val="10"/>
  </w:num>
  <w:num w:numId="18" w16cid:durableId="21117034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10591348">
    <w:abstractNumId w:val="10"/>
  </w:num>
  <w:num w:numId="20" w16cid:durableId="1225675210">
    <w:abstractNumId w:val="10"/>
  </w:num>
  <w:num w:numId="21" w16cid:durableId="578297514">
    <w:abstractNumId w:val="10"/>
  </w:num>
  <w:num w:numId="22" w16cid:durableId="1852404782">
    <w:abstractNumId w:val="10"/>
  </w:num>
  <w:num w:numId="23" w16cid:durableId="2127384672">
    <w:abstractNumId w:val="10"/>
  </w:num>
  <w:num w:numId="24" w16cid:durableId="338118402">
    <w:abstractNumId w:val="10"/>
  </w:num>
  <w:num w:numId="25" w16cid:durableId="852377488">
    <w:abstractNumId w:val="10"/>
  </w:num>
  <w:num w:numId="26" w16cid:durableId="1756317324">
    <w:abstractNumId w:val="10"/>
  </w:num>
  <w:num w:numId="27" w16cid:durableId="128909913">
    <w:abstractNumId w:val="10"/>
  </w:num>
  <w:num w:numId="28" w16cid:durableId="1611357272">
    <w:abstractNumId w:val="10"/>
  </w:num>
  <w:num w:numId="29" w16cid:durableId="81995662">
    <w:abstractNumId w:val="10"/>
  </w:num>
  <w:num w:numId="30" w16cid:durableId="438917476">
    <w:abstractNumId w:val="10"/>
  </w:num>
  <w:num w:numId="31" w16cid:durableId="844905700">
    <w:abstractNumId w:val="10"/>
  </w:num>
  <w:num w:numId="32" w16cid:durableId="2143956781">
    <w:abstractNumId w:val="10"/>
  </w:num>
  <w:num w:numId="33" w16cid:durableId="166596588">
    <w:abstractNumId w:val="9"/>
  </w:num>
  <w:num w:numId="34" w16cid:durableId="161054943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consecutiveHyphenLimit w:val="6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39"/>
    <w:rsid w:val="000046CC"/>
    <w:rsid w:val="0002332A"/>
    <w:rsid w:val="00023A72"/>
    <w:rsid w:val="0002483D"/>
    <w:rsid w:val="0003741B"/>
    <w:rsid w:val="00037C0A"/>
    <w:rsid w:val="000425B5"/>
    <w:rsid w:val="000452BA"/>
    <w:rsid w:val="00047B99"/>
    <w:rsid w:val="0006269E"/>
    <w:rsid w:val="00073CB0"/>
    <w:rsid w:val="00074629"/>
    <w:rsid w:val="00074659"/>
    <w:rsid w:val="00077D26"/>
    <w:rsid w:val="00081117"/>
    <w:rsid w:val="000829A3"/>
    <w:rsid w:val="00083176"/>
    <w:rsid w:val="00086055"/>
    <w:rsid w:val="00093B6E"/>
    <w:rsid w:val="00093FFC"/>
    <w:rsid w:val="000948E4"/>
    <w:rsid w:val="00095F8A"/>
    <w:rsid w:val="00097C38"/>
    <w:rsid w:val="000A0367"/>
    <w:rsid w:val="000A1C93"/>
    <w:rsid w:val="000B1877"/>
    <w:rsid w:val="000B1C94"/>
    <w:rsid w:val="000B7586"/>
    <w:rsid w:val="000B7826"/>
    <w:rsid w:val="000C2C51"/>
    <w:rsid w:val="000C6CDD"/>
    <w:rsid w:val="000D4BE8"/>
    <w:rsid w:val="000F603E"/>
    <w:rsid w:val="00100826"/>
    <w:rsid w:val="00106F58"/>
    <w:rsid w:val="0010742C"/>
    <w:rsid w:val="00110BAE"/>
    <w:rsid w:val="001218F6"/>
    <w:rsid w:val="00121BB1"/>
    <w:rsid w:val="00125950"/>
    <w:rsid w:val="0013793B"/>
    <w:rsid w:val="00150624"/>
    <w:rsid w:val="00156A5A"/>
    <w:rsid w:val="0015774C"/>
    <w:rsid w:val="0016544F"/>
    <w:rsid w:val="00166832"/>
    <w:rsid w:val="001737E3"/>
    <w:rsid w:val="001769F6"/>
    <w:rsid w:val="0017722C"/>
    <w:rsid w:val="00185995"/>
    <w:rsid w:val="00190B61"/>
    <w:rsid w:val="00196416"/>
    <w:rsid w:val="001B2DE9"/>
    <w:rsid w:val="001C3D04"/>
    <w:rsid w:val="001E231A"/>
    <w:rsid w:val="001F0C3D"/>
    <w:rsid w:val="001F1D82"/>
    <w:rsid w:val="001F424B"/>
    <w:rsid w:val="00202957"/>
    <w:rsid w:val="002226EF"/>
    <w:rsid w:val="00223629"/>
    <w:rsid w:val="00227003"/>
    <w:rsid w:val="00230A5F"/>
    <w:rsid w:val="00234CCF"/>
    <w:rsid w:val="002350EC"/>
    <w:rsid w:val="002421D2"/>
    <w:rsid w:val="00242B23"/>
    <w:rsid w:val="002465F6"/>
    <w:rsid w:val="00262403"/>
    <w:rsid w:val="002730E1"/>
    <w:rsid w:val="0028182E"/>
    <w:rsid w:val="00281B59"/>
    <w:rsid w:val="00283C65"/>
    <w:rsid w:val="00296A35"/>
    <w:rsid w:val="002A0F4A"/>
    <w:rsid w:val="002A647B"/>
    <w:rsid w:val="002B047E"/>
    <w:rsid w:val="002B1BD3"/>
    <w:rsid w:val="002B264B"/>
    <w:rsid w:val="002B7EE0"/>
    <w:rsid w:val="002C2363"/>
    <w:rsid w:val="002C733E"/>
    <w:rsid w:val="002C7C3B"/>
    <w:rsid w:val="002D2815"/>
    <w:rsid w:val="002E23BB"/>
    <w:rsid w:val="002E4DEA"/>
    <w:rsid w:val="002E695A"/>
    <w:rsid w:val="002F01F1"/>
    <w:rsid w:val="002F46F4"/>
    <w:rsid w:val="003063BC"/>
    <w:rsid w:val="00323C20"/>
    <w:rsid w:val="0032504B"/>
    <w:rsid w:val="0032526C"/>
    <w:rsid w:val="00325B95"/>
    <w:rsid w:val="00326982"/>
    <w:rsid w:val="003306E3"/>
    <w:rsid w:val="00342D04"/>
    <w:rsid w:val="00345462"/>
    <w:rsid w:val="00347FDD"/>
    <w:rsid w:val="00353C2E"/>
    <w:rsid w:val="0036297D"/>
    <w:rsid w:val="003648FE"/>
    <w:rsid w:val="003677ED"/>
    <w:rsid w:val="00374B4E"/>
    <w:rsid w:val="00392B50"/>
    <w:rsid w:val="00397AB6"/>
    <w:rsid w:val="003A1338"/>
    <w:rsid w:val="003A53A7"/>
    <w:rsid w:val="003A6249"/>
    <w:rsid w:val="003A75E2"/>
    <w:rsid w:val="003B509A"/>
    <w:rsid w:val="003B5A06"/>
    <w:rsid w:val="003B6094"/>
    <w:rsid w:val="003C45A9"/>
    <w:rsid w:val="003D3887"/>
    <w:rsid w:val="003D7587"/>
    <w:rsid w:val="003E07E5"/>
    <w:rsid w:val="003E69DF"/>
    <w:rsid w:val="003F169C"/>
    <w:rsid w:val="003F2C08"/>
    <w:rsid w:val="003F4D07"/>
    <w:rsid w:val="00412F85"/>
    <w:rsid w:val="00413A62"/>
    <w:rsid w:val="00413B64"/>
    <w:rsid w:val="0043581F"/>
    <w:rsid w:val="00437B4F"/>
    <w:rsid w:val="00441ED4"/>
    <w:rsid w:val="0044463D"/>
    <w:rsid w:val="00445747"/>
    <w:rsid w:val="00450076"/>
    <w:rsid w:val="00451FD1"/>
    <w:rsid w:val="004542CB"/>
    <w:rsid w:val="00454B24"/>
    <w:rsid w:val="00457816"/>
    <w:rsid w:val="004621F2"/>
    <w:rsid w:val="00462F99"/>
    <w:rsid w:val="00463827"/>
    <w:rsid w:val="004876C9"/>
    <w:rsid w:val="00490C4A"/>
    <w:rsid w:val="0049132C"/>
    <w:rsid w:val="00492866"/>
    <w:rsid w:val="00492FA5"/>
    <w:rsid w:val="004B2550"/>
    <w:rsid w:val="004B59F0"/>
    <w:rsid w:val="004C4C8C"/>
    <w:rsid w:val="004C6D01"/>
    <w:rsid w:val="004D1907"/>
    <w:rsid w:val="004D2BFE"/>
    <w:rsid w:val="004D3650"/>
    <w:rsid w:val="004E0874"/>
    <w:rsid w:val="004E08EC"/>
    <w:rsid w:val="004E2D1D"/>
    <w:rsid w:val="004E666B"/>
    <w:rsid w:val="004E6B6F"/>
    <w:rsid w:val="00517437"/>
    <w:rsid w:val="0052126E"/>
    <w:rsid w:val="00525604"/>
    <w:rsid w:val="005262F8"/>
    <w:rsid w:val="00527C6E"/>
    <w:rsid w:val="005327DD"/>
    <w:rsid w:val="005472AE"/>
    <w:rsid w:val="00553259"/>
    <w:rsid w:val="00560075"/>
    <w:rsid w:val="0056262D"/>
    <w:rsid w:val="00567EAF"/>
    <w:rsid w:val="00571965"/>
    <w:rsid w:val="00572898"/>
    <w:rsid w:val="005779C9"/>
    <w:rsid w:val="0058011D"/>
    <w:rsid w:val="00581BC0"/>
    <w:rsid w:val="00586696"/>
    <w:rsid w:val="00591E2B"/>
    <w:rsid w:val="005920B7"/>
    <w:rsid w:val="005A21CD"/>
    <w:rsid w:val="005B3A33"/>
    <w:rsid w:val="005C69F0"/>
    <w:rsid w:val="005C752C"/>
    <w:rsid w:val="005D2E5C"/>
    <w:rsid w:val="005E46E3"/>
    <w:rsid w:val="005E6A03"/>
    <w:rsid w:val="005F7670"/>
    <w:rsid w:val="005F799C"/>
    <w:rsid w:val="00603DF5"/>
    <w:rsid w:val="00623B16"/>
    <w:rsid w:val="0063339E"/>
    <w:rsid w:val="0063413E"/>
    <w:rsid w:val="00635589"/>
    <w:rsid w:val="00637A6C"/>
    <w:rsid w:val="00640B2B"/>
    <w:rsid w:val="006440AB"/>
    <w:rsid w:val="00647CE5"/>
    <w:rsid w:val="00650177"/>
    <w:rsid w:val="00650E80"/>
    <w:rsid w:val="00651BE6"/>
    <w:rsid w:val="00653878"/>
    <w:rsid w:val="00654B27"/>
    <w:rsid w:val="00655878"/>
    <w:rsid w:val="0065752C"/>
    <w:rsid w:val="006613DC"/>
    <w:rsid w:val="0066791F"/>
    <w:rsid w:val="00681274"/>
    <w:rsid w:val="00683311"/>
    <w:rsid w:val="00691655"/>
    <w:rsid w:val="00693357"/>
    <w:rsid w:val="0069725F"/>
    <w:rsid w:val="006A2D9B"/>
    <w:rsid w:val="006A4C65"/>
    <w:rsid w:val="006A5D05"/>
    <w:rsid w:val="006B7ED6"/>
    <w:rsid w:val="006C5294"/>
    <w:rsid w:val="006D2492"/>
    <w:rsid w:val="006D66E0"/>
    <w:rsid w:val="006F46F4"/>
    <w:rsid w:val="0070112C"/>
    <w:rsid w:val="00703331"/>
    <w:rsid w:val="00703627"/>
    <w:rsid w:val="00710E6C"/>
    <w:rsid w:val="00712CB4"/>
    <w:rsid w:val="00725F28"/>
    <w:rsid w:val="00731447"/>
    <w:rsid w:val="00731474"/>
    <w:rsid w:val="00734157"/>
    <w:rsid w:val="00741135"/>
    <w:rsid w:val="00745610"/>
    <w:rsid w:val="00746D94"/>
    <w:rsid w:val="00755B07"/>
    <w:rsid w:val="00756906"/>
    <w:rsid w:val="007634B0"/>
    <w:rsid w:val="007646B1"/>
    <w:rsid w:val="007657F8"/>
    <w:rsid w:val="00765D6B"/>
    <w:rsid w:val="00765E7F"/>
    <w:rsid w:val="00783855"/>
    <w:rsid w:val="007A1AD7"/>
    <w:rsid w:val="007B1906"/>
    <w:rsid w:val="007B576D"/>
    <w:rsid w:val="007B7FF6"/>
    <w:rsid w:val="007C0166"/>
    <w:rsid w:val="007C134E"/>
    <w:rsid w:val="007C22B4"/>
    <w:rsid w:val="007C2C74"/>
    <w:rsid w:val="007C5F1B"/>
    <w:rsid w:val="007E1C24"/>
    <w:rsid w:val="007E1CC6"/>
    <w:rsid w:val="007E67C2"/>
    <w:rsid w:val="007F18E3"/>
    <w:rsid w:val="007F2ED8"/>
    <w:rsid w:val="007F3371"/>
    <w:rsid w:val="007F6407"/>
    <w:rsid w:val="00804EF4"/>
    <w:rsid w:val="0083313A"/>
    <w:rsid w:val="00845023"/>
    <w:rsid w:val="00851E40"/>
    <w:rsid w:val="008534B7"/>
    <w:rsid w:val="008549FD"/>
    <w:rsid w:val="00855718"/>
    <w:rsid w:val="0085686B"/>
    <w:rsid w:val="00860830"/>
    <w:rsid w:val="00860BAD"/>
    <w:rsid w:val="0086322B"/>
    <w:rsid w:val="00864E54"/>
    <w:rsid w:val="008666E3"/>
    <w:rsid w:val="008724DF"/>
    <w:rsid w:val="008725BF"/>
    <w:rsid w:val="00880E21"/>
    <w:rsid w:val="0088384A"/>
    <w:rsid w:val="00893BFD"/>
    <w:rsid w:val="00893CB4"/>
    <w:rsid w:val="008947BF"/>
    <w:rsid w:val="008965D8"/>
    <w:rsid w:val="008973E6"/>
    <w:rsid w:val="008A16AC"/>
    <w:rsid w:val="008A1A4F"/>
    <w:rsid w:val="008A2684"/>
    <w:rsid w:val="008B3BC9"/>
    <w:rsid w:val="008B55D3"/>
    <w:rsid w:val="008C61CF"/>
    <w:rsid w:val="008D3EB1"/>
    <w:rsid w:val="008D63BF"/>
    <w:rsid w:val="008D7D1A"/>
    <w:rsid w:val="008E2765"/>
    <w:rsid w:val="00904581"/>
    <w:rsid w:val="00905B9A"/>
    <w:rsid w:val="00913CE2"/>
    <w:rsid w:val="009252F2"/>
    <w:rsid w:val="00933BE5"/>
    <w:rsid w:val="009347B8"/>
    <w:rsid w:val="00943D48"/>
    <w:rsid w:val="00945021"/>
    <w:rsid w:val="009611C7"/>
    <w:rsid w:val="00975EEC"/>
    <w:rsid w:val="00986F16"/>
    <w:rsid w:val="009A2D58"/>
    <w:rsid w:val="009A5294"/>
    <w:rsid w:val="009B46C3"/>
    <w:rsid w:val="009C40B8"/>
    <w:rsid w:val="009D02FB"/>
    <w:rsid w:val="009D1D41"/>
    <w:rsid w:val="009E01E1"/>
    <w:rsid w:val="009E2CEA"/>
    <w:rsid w:val="009E4242"/>
    <w:rsid w:val="009E4AF5"/>
    <w:rsid w:val="009F2DAD"/>
    <w:rsid w:val="009F5408"/>
    <w:rsid w:val="009F6C7E"/>
    <w:rsid w:val="00A102D4"/>
    <w:rsid w:val="00A13D4A"/>
    <w:rsid w:val="00A156D0"/>
    <w:rsid w:val="00A20D05"/>
    <w:rsid w:val="00A220A9"/>
    <w:rsid w:val="00A2294C"/>
    <w:rsid w:val="00A34757"/>
    <w:rsid w:val="00A35EE5"/>
    <w:rsid w:val="00A36D9C"/>
    <w:rsid w:val="00A46CCF"/>
    <w:rsid w:val="00A472E0"/>
    <w:rsid w:val="00A51723"/>
    <w:rsid w:val="00A57943"/>
    <w:rsid w:val="00A62429"/>
    <w:rsid w:val="00A62832"/>
    <w:rsid w:val="00A64761"/>
    <w:rsid w:val="00A652BA"/>
    <w:rsid w:val="00A73206"/>
    <w:rsid w:val="00A7654F"/>
    <w:rsid w:val="00A82C83"/>
    <w:rsid w:val="00A90981"/>
    <w:rsid w:val="00A91A5B"/>
    <w:rsid w:val="00A92FAA"/>
    <w:rsid w:val="00AB0D47"/>
    <w:rsid w:val="00AB2143"/>
    <w:rsid w:val="00AC22DD"/>
    <w:rsid w:val="00AC36EF"/>
    <w:rsid w:val="00AD36E2"/>
    <w:rsid w:val="00AD448F"/>
    <w:rsid w:val="00AD45A9"/>
    <w:rsid w:val="00AD739B"/>
    <w:rsid w:val="00AE6181"/>
    <w:rsid w:val="00AF09D2"/>
    <w:rsid w:val="00AF5E0D"/>
    <w:rsid w:val="00AF785A"/>
    <w:rsid w:val="00B05A86"/>
    <w:rsid w:val="00B05D00"/>
    <w:rsid w:val="00B11E72"/>
    <w:rsid w:val="00B131B5"/>
    <w:rsid w:val="00B20CF1"/>
    <w:rsid w:val="00B23109"/>
    <w:rsid w:val="00B2355C"/>
    <w:rsid w:val="00B32032"/>
    <w:rsid w:val="00B33A08"/>
    <w:rsid w:val="00B35741"/>
    <w:rsid w:val="00B41802"/>
    <w:rsid w:val="00B4387D"/>
    <w:rsid w:val="00B44270"/>
    <w:rsid w:val="00B556B9"/>
    <w:rsid w:val="00B630D6"/>
    <w:rsid w:val="00B63D30"/>
    <w:rsid w:val="00B721AD"/>
    <w:rsid w:val="00B72414"/>
    <w:rsid w:val="00B75C42"/>
    <w:rsid w:val="00B82A6F"/>
    <w:rsid w:val="00B86BBD"/>
    <w:rsid w:val="00B90409"/>
    <w:rsid w:val="00B932CB"/>
    <w:rsid w:val="00BA0CF3"/>
    <w:rsid w:val="00BB01D2"/>
    <w:rsid w:val="00BB0206"/>
    <w:rsid w:val="00BB5151"/>
    <w:rsid w:val="00BB63BF"/>
    <w:rsid w:val="00BB7616"/>
    <w:rsid w:val="00BC200D"/>
    <w:rsid w:val="00BC2895"/>
    <w:rsid w:val="00BC3BCC"/>
    <w:rsid w:val="00BC596E"/>
    <w:rsid w:val="00BC6801"/>
    <w:rsid w:val="00BD1631"/>
    <w:rsid w:val="00BD39DE"/>
    <w:rsid w:val="00BE3566"/>
    <w:rsid w:val="00BE3CBA"/>
    <w:rsid w:val="00BF25B9"/>
    <w:rsid w:val="00BF2B45"/>
    <w:rsid w:val="00BF3A6E"/>
    <w:rsid w:val="00C06341"/>
    <w:rsid w:val="00C17738"/>
    <w:rsid w:val="00C23163"/>
    <w:rsid w:val="00C23D0B"/>
    <w:rsid w:val="00C25496"/>
    <w:rsid w:val="00C36CD7"/>
    <w:rsid w:val="00C44719"/>
    <w:rsid w:val="00C4755E"/>
    <w:rsid w:val="00C55A73"/>
    <w:rsid w:val="00C56A69"/>
    <w:rsid w:val="00C574F4"/>
    <w:rsid w:val="00C57969"/>
    <w:rsid w:val="00C70294"/>
    <w:rsid w:val="00C707F3"/>
    <w:rsid w:val="00C7086E"/>
    <w:rsid w:val="00C71502"/>
    <w:rsid w:val="00C75D91"/>
    <w:rsid w:val="00C7637E"/>
    <w:rsid w:val="00C8640D"/>
    <w:rsid w:val="00CA16B9"/>
    <w:rsid w:val="00CA26C0"/>
    <w:rsid w:val="00CA5374"/>
    <w:rsid w:val="00CB04CB"/>
    <w:rsid w:val="00CB5C8F"/>
    <w:rsid w:val="00CC3779"/>
    <w:rsid w:val="00CD7812"/>
    <w:rsid w:val="00CE01CD"/>
    <w:rsid w:val="00CE1D07"/>
    <w:rsid w:val="00CE52FE"/>
    <w:rsid w:val="00CF00C7"/>
    <w:rsid w:val="00CF4D27"/>
    <w:rsid w:val="00CF5C11"/>
    <w:rsid w:val="00CF6651"/>
    <w:rsid w:val="00D032D8"/>
    <w:rsid w:val="00D128AD"/>
    <w:rsid w:val="00D135F0"/>
    <w:rsid w:val="00D207B2"/>
    <w:rsid w:val="00D27ACE"/>
    <w:rsid w:val="00D30250"/>
    <w:rsid w:val="00D32B61"/>
    <w:rsid w:val="00D35120"/>
    <w:rsid w:val="00D4050A"/>
    <w:rsid w:val="00D4350C"/>
    <w:rsid w:val="00D472B0"/>
    <w:rsid w:val="00D50356"/>
    <w:rsid w:val="00D54685"/>
    <w:rsid w:val="00D55B9A"/>
    <w:rsid w:val="00D625AB"/>
    <w:rsid w:val="00D62897"/>
    <w:rsid w:val="00D76111"/>
    <w:rsid w:val="00D8478E"/>
    <w:rsid w:val="00D8769F"/>
    <w:rsid w:val="00D90A87"/>
    <w:rsid w:val="00D90BF3"/>
    <w:rsid w:val="00D90F1E"/>
    <w:rsid w:val="00DB3ACD"/>
    <w:rsid w:val="00DB41BC"/>
    <w:rsid w:val="00DB539C"/>
    <w:rsid w:val="00DC44E6"/>
    <w:rsid w:val="00DC6CE2"/>
    <w:rsid w:val="00DD1BDC"/>
    <w:rsid w:val="00DD55E3"/>
    <w:rsid w:val="00DD7A4F"/>
    <w:rsid w:val="00DE103A"/>
    <w:rsid w:val="00DE3BCE"/>
    <w:rsid w:val="00DE6B6D"/>
    <w:rsid w:val="00DF4ACB"/>
    <w:rsid w:val="00DF7785"/>
    <w:rsid w:val="00E00FB4"/>
    <w:rsid w:val="00E11C4D"/>
    <w:rsid w:val="00E16DF9"/>
    <w:rsid w:val="00E27EE8"/>
    <w:rsid w:val="00E3260F"/>
    <w:rsid w:val="00E3524F"/>
    <w:rsid w:val="00E41CEE"/>
    <w:rsid w:val="00E42487"/>
    <w:rsid w:val="00E43129"/>
    <w:rsid w:val="00E44795"/>
    <w:rsid w:val="00E459DF"/>
    <w:rsid w:val="00E60AF0"/>
    <w:rsid w:val="00E72341"/>
    <w:rsid w:val="00E72654"/>
    <w:rsid w:val="00E75A50"/>
    <w:rsid w:val="00E83E5B"/>
    <w:rsid w:val="00EA5A6F"/>
    <w:rsid w:val="00EB4106"/>
    <w:rsid w:val="00EB7AED"/>
    <w:rsid w:val="00EC4F68"/>
    <w:rsid w:val="00EC7CAC"/>
    <w:rsid w:val="00ED143A"/>
    <w:rsid w:val="00ED4025"/>
    <w:rsid w:val="00EE52E5"/>
    <w:rsid w:val="00EF4C9E"/>
    <w:rsid w:val="00EF5376"/>
    <w:rsid w:val="00EF5FF7"/>
    <w:rsid w:val="00EF7759"/>
    <w:rsid w:val="00EF7DCF"/>
    <w:rsid w:val="00F0290B"/>
    <w:rsid w:val="00F23728"/>
    <w:rsid w:val="00F252E1"/>
    <w:rsid w:val="00F35E32"/>
    <w:rsid w:val="00F3726C"/>
    <w:rsid w:val="00F434A9"/>
    <w:rsid w:val="00F44738"/>
    <w:rsid w:val="00F44FA4"/>
    <w:rsid w:val="00F4632D"/>
    <w:rsid w:val="00F51FFB"/>
    <w:rsid w:val="00F57183"/>
    <w:rsid w:val="00F63C99"/>
    <w:rsid w:val="00F65D8A"/>
    <w:rsid w:val="00F70EEA"/>
    <w:rsid w:val="00F769BF"/>
    <w:rsid w:val="00F80E7C"/>
    <w:rsid w:val="00F879D1"/>
    <w:rsid w:val="00F909B6"/>
    <w:rsid w:val="00F94D2F"/>
    <w:rsid w:val="00F97143"/>
    <w:rsid w:val="00FA36E2"/>
    <w:rsid w:val="00FA6DBA"/>
    <w:rsid w:val="00FB42B7"/>
    <w:rsid w:val="00FB4BD1"/>
    <w:rsid w:val="00FB6582"/>
    <w:rsid w:val="00FC5C70"/>
    <w:rsid w:val="00FD0BBF"/>
    <w:rsid w:val="00FD1B3E"/>
    <w:rsid w:val="00FD1BE6"/>
    <w:rsid w:val="00FD289B"/>
    <w:rsid w:val="00FD2C38"/>
    <w:rsid w:val="00FD480D"/>
    <w:rsid w:val="00FE6739"/>
    <w:rsid w:val="00FE6D00"/>
    <w:rsid w:val="00FF0BF6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8271A66"/>
  <w15:docId w15:val="{64548A93-BFD0-4CEC-86B8-8FD03AD9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28"/>
      <w:sz w:val="24"/>
    </w:rPr>
  </w:style>
  <w:style w:type="paragraph" w:styleId="Rubrik1">
    <w:name w:val="heading 1"/>
    <w:basedOn w:val="Normal"/>
    <w:next w:val="Normal"/>
    <w:uiPriority w:val="9"/>
    <w:qFormat/>
    <w:rsid w:val="00FE6739"/>
    <w:pPr>
      <w:keepNext/>
      <w:numPr>
        <w:numId w:val="11"/>
      </w:numPr>
      <w:tabs>
        <w:tab w:val="left" w:pos="2608"/>
        <w:tab w:val="left" w:pos="3912"/>
      </w:tabs>
      <w:spacing w:before="240" w:after="120"/>
      <w:outlineLvl w:val="0"/>
    </w:pPr>
    <w:rPr>
      <w:b/>
      <w:noProof/>
      <w:sz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FE6739"/>
    <w:pPr>
      <w:keepNext/>
      <w:numPr>
        <w:ilvl w:val="1"/>
        <w:numId w:val="11"/>
      </w:numPr>
      <w:tabs>
        <w:tab w:val="left" w:pos="2608"/>
        <w:tab w:val="left" w:pos="3912"/>
      </w:tabs>
      <w:spacing w:before="120" w:after="120"/>
      <w:outlineLvl w:val="1"/>
    </w:pPr>
    <w:rPr>
      <w:b/>
      <w:noProof/>
      <w:kern w:val="0"/>
    </w:rPr>
  </w:style>
  <w:style w:type="paragraph" w:styleId="Rubrik3">
    <w:name w:val="heading 3"/>
    <w:basedOn w:val="Normal"/>
    <w:next w:val="Normal"/>
    <w:uiPriority w:val="9"/>
    <w:qFormat/>
    <w:rsid w:val="00FE6739"/>
    <w:pPr>
      <w:keepNext/>
      <w:numPr>
        <w:ilvl w:val="2"/>
        <w:numId w:val="11"/>
      </w:numPr>
      <w:tabs>
        <w:tab w:val="left" w:pos="2608"/>
        <w:tab w:val="left" w:pos="3912"/>
      </w:tabs>
      <w:spacing w:before="120" w:after="120"/>
      <w:outlineLvl w:val="2"/>
    </w:pPr>
    <w:rPr>
      <w:b/>
      <w:i/>
      <w:noProof/>
      <w:kern w:val="0"/>
    </w:rPr>
  </w:style>
  <w:style w:type="paragraph" w:styleId="Rubrik4">
    <w:name w:val="heading 4"/>
    <w:basedOn w:val="Normal"/>
    <w:next w:val="Normal"/>
    <w:link w:val="Rubrik4Char"/>
    <w:uiPriority w:val="9"/>
    <w:qFormat/>
    <w:rsid w:val="00FE6739"/>
    <w:pPr>
      <w:keepNext/>
      <w:numPr>
        <w:ilvl w:val="3"/>
        <w:numId w:val="11"/>
      </w:numPr>
      <w:tabs>
        <w:tab w:val="left" w:pos="1304"/>
        <w:tab w:val="left" w:pos="2608"/>
        <w:tab w:val="left" w:pos="3912"/>
      </w:tabs>
      <w:spacing w:before="120" w:after="60"/>
      <w:outlineLvl w:val="3"/>
    </w:pPr>
    <w:rPr>
      <w:i/>
      <w:noProof/>
      <w:kern w:val="0"/>
    </w:rPr>
  </w:style>
  <w:style w:type="paragraph" w:styleId="Rubrik5">
    <w:name w:val="heading 5"/>
    <w:basedOn w:val="Normal"/>
    <w:next w:val="Normal"/>
    <w:link w:val="Rubrik5Char"/>
    <w:uiPriority w:val="19"/>
    <w:semiHidden/>
    <w:unhideWhenUsed/>
    <w:qFormat/>
    <w:rsid w:val="00FE6739"/>
    <w:pPr>
      <w:keepNext/>
      <w:numPr>
        <w:ilvl w:val="4"/>
        <w:numId w:val="11"/>
      </w:numPr>
      <w:tabs>
        <w:tab w:val="left" w:pos="1984"/>
        <w:tab w:val="left" w:pos="2608"/>
        <w:tab w:val="left" w:pos="3912"/>
      </w:tabs>
      <w:spacing w:before="120" w:after="60"/>
      <w:outlineLvl w:val="4"/>
    </w:pPr>
    <w:rPr>
      <w:rFonts w:eastAsiaTheme="majorEastAsia"/>
      <w:kern w:val="0"/>
      <w:sz w:val="22"/>
    </w:rPr>
  </w:style>
  <w:style w:type="paragraph" w:styleId="Rubrik6">
    <w:name w:val="heading 6"/>
    <w:basedOn w:val="Normal"/>
    <w:next w:val="Normal"/>
    <w:link w:val="Rubrik6Char"/>
    <w:uiPriority w:val="19"/>
    <w:semiHidden/>
    <w:unhideWhenUsed/>
    <w:qFormat/>
    <w:rsid w:val="00FE6739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19"/>
    <w:semiHidden/>
    <w:unhideWhenUsed/>
    <w:qFormat/>
    <w:rsid w:val="00FE6739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19"/>
    <w:semiHidden/>
    <w:unhideWhenUsed/>
    <w:qFormat/>
    <w:rsid w:val="00FE6739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Rubrik9">
    <w:name w:val="heading 9"/>
    <w:basedOn w:val="Normal"/>
    <w:next w:val="Normal"/>
    <w:link w:val="Rubrik9Char"/>
    <w:uiPriority w:val="19"/>
    <w:semiHidden/>
    <w:unhideWhenUsed/>
    <w:qFormat/>
    <w:rsid w:val="00FE6739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pPr>
      <w:tabs>
        <w:tab w:val="center" w:pos="3402"/>
        <w:tab w:val="center" w:pos="4536"/>
        <w:tab w:val="right" w:pos="7655"/>
      </w:tabs>
    </w:pPr>
    <w:rPr>
      <w:noProof/>
      <w:sz w:val="24"/>
    </w:rPr>
  </w:style>
  <w:style w:type="paragraph" w:styleId="Sidfot">
    <w:name w:val="footer"/>
    <w:link w:val="SidfotChar"/>
    <w:rsid w:val="00681274"/>
    <w:pPr>
      <w:tabs>
        <w:tab w:val="center" w:pos="4536"/>
        <w:tab w:val="right" w:pos="9072"/>
      </w:tabs>
      <w:ind w:left="-986"/>
    </w:pPr>
    <w:rPr>
      <w:rFonts w:ascii="Arial" w:hAnsi="Arial"/>
      <w:noProof/>
      <w:sz w:val="12"/>
    </w:rPr>
  </w:style>
  <w:style w:type="character" w:styleId="Sidnummer">
    <w:name w:val="page number"/>
    <w:basedOn w:val="Standardstycketeckensnitt"/>
    <w:rPr>
      <w:lang w:val="sv-SE"/>
    </w:rPr>
  </w:style>
  <w:style w:type="paragraph" w:customStyle="1" w:styleId="AntalBilagor">
    <w:name w:val="AntalBilagor"/>
    <w:basedOn w:val="Undertecknare"/>
    <w:next w:val="Normal"/>
  </w:style>
  <w:style w:type="paragraph" w:styleId="Punktlista">
    <w:name w:val="List Bullet"/>
    <w:basedOn w:val="Normal"/>
    <w:next w:val="Normal"/>
    <w:pPr>
      <w:numPr>
        <w:numId w:val="1"/>
      </w:numPr>
      <w:spacing w:after="60"/>
    </w:pPr>
  </w:style>
  <w:style w:type="paragraph" w:styleId="Punktlista2">
    <w:name w:val="List Bullet 2"/>
    <w:basedOn w:val="Normal"/>
    <w:next w:val="Normal"/>
    <w:pPr>
      <w:numPr>
        <w:numId w:val="2"/>
      </w:numPr>
      <w:spacing w:after="60"/>
    </w:pPr>
  </w:style>
  <w:style w:type="paragraph" w:customStyle="1" w:styleId="sidfot0">
    <w:name w:val="sidfot"/>
    <w:rPr>
      <w:rFonts w:ascii="Arial" w:hAnsi="Arial"/>
      <w:noProof/>
      <w:sz w:val="15"/>
    </w:rPr>
  </w:style>
  <w:style w:type="paragraph" w:customStyle="1" w:styleId="Tabelltext">
    <w:name w:val="Tabelltext"/>
    <w:rPr>
      <w:sz w:val="24"/>
    </w:rPr>
  </w:style>
  <w:style w:type="character" w:styleId="Hyperlnk">
    <w:name w:val="Hyperlink"/>
    <w:basedOn w:val="Standardstycketeckensnitt"/>
    <w:rPr>
      <w:color w:val="0000FF"/>
      <w:u w:val="single"/>
      <w:lang w:val="sv-SE"/>
    </w:rPr>
  </w:style>
  <w:style w:type="character" w:styleId="AnvndHyperlnk">
    <w:name w:val="FollowedHyperlink"/>
    <w:basedOn w:val="Standardstycketeckensnitt"/>
    <w:rPr>
      <w:color w:val="800080"/>
      <w:u w:val="single"/>
      <w:lang w:val="sv-SE"/>
    </w:rPr>
  </w:style>
  <w:style w:type="paragraph" w:customStyle="1" w:styleId="Undertecknare">
    <w:name w:val="Undertecknare"/>
    <w:rPr>
      <w:sz w:val="24"/>
    </w:rPr>
  </w:style>
  <w:style w:type="paragraph" w:customStyle="1" w:styleId="Huvudrubrik">
    <w:name w:val="Huvudrubrik"/>
    <w:pPr>
      <w:spacing w:before="280"/>
      <w:ind w:right="-227"/>
    </w:pPr>
    <w:rPr>
      <w:b/>
      <w:noProof/>
      <w:sz w:val="28"/>
    </w:rPr>
  </w:style>
  <w:style w:type="paragraph" w:customStyle="1" w:styleId="Bilagorkopiatill">
    <w:name w:val="Bilagorkopiatill"/>
    <w:pPr>
      <w:spacing w:after="120"/>
    </w:pPr>
    <w:rPr>
      <w:noProof/>
      <w:sz w:val="24"/>
    </w:rPr>
  </w:style>
  <w:style w:type="paragraph" w:customStyle="1" w:styleId="Tabellrubrik">
    <w:name w:val="Tabellrubrik"/>
    <w:basedOn w:val="Tabelltext"/>
    <w:rPr>
      <w:b/>
    </w:rPr>
  </w:style>
  <w:style w:type="paragraph" w:customStyle="1" w:styleId="Tabellrubrikcentrerad">
    <w:name w:val="Tabellrubrikcentrerad"/>
    <w:basedOn w:val="Tabellrubrik"/>
    <w:pPr>
      <w:jc w:val="center"/>
    </w:pPr>
  </w:style>
  <w:style w:type="paragraph" w:customStyle="1" w:styleId="Tabelltextcentrerad">
    <w:name w:val="Tabelltextcentrerad"/>
    <w:basedOn w:val="Tabelltext"/>
    <w:pPr>
      <w:jc w:val="center"/>
    </w:pPr>
  </w:style>
  <w:style w:type="paragraph" w:customStyle="1" w:styleId="UnderLogo1">
    <w:name w:val="Under_Logo_1"/>
    <w:rPr>
      <w:rFonts w:ascii="Arial" w:hAnsi="Arial"/>
      <w:noProof/>
      <w:sz w:val="24"/>
    </w:rPr>
  </w:style>
  <w:style w:type="paragraph" w:customStyle="1" w:styleId="UnderLogo2">
    <w:name w:val="Under_Logo_2"/>
    <w:pPr>
      <w:ind w:right="170"/>
    </w:pPr>
    <w:rPr>
      <w:noProof/>
      <w:sz w:val="24"/>
    </w:rPr>
  </w:style>
  <w:style w:type="paragraph" w:customStyle="1" w:styleId="Ledtextsidfot">
    <w:name w:val="Ledtext sidfot"/>
    <w:basedOn w:val="Sidfot"/>
    <w:pPr>
      <w:spacing w:before="40" w:after="20"/>
    </w:pPr>
    <w:rPr>
      <w:b/>
      <w:sz w:val="13"/>
    </w:rPr>
  </w:style>
  <w:style w:type="paragraph" w:customStyle="1" w:styleId="Ledtext2sidfot">
    <w:name w:val="Ledtext 2 sidfot"/>
    <w:basedOn w:val="Ledtextsidfot"/>
    <w:pPr>
      <w:spacing w:before="50" w:after="10"/>
    </w:pPr>
  </w:style>
  <w:style w:type="paragraph" w:customStyle="1" w:styleId="Marginaltextfet">
    <w:name w:val="Marginaltext_fet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rFonts w:ascii="Arial" w:hAnsi="Arial"/>
      <w:b/>
      <w:sz w:val="19"/>
    </w:rPr>
  </w:style>
  <w:style w:type="paragraph" w:customStyle="1" w:styleId="Marginaltextkursiv">
    <w:name w:val="Marginaltext_kursiv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i/>
      <w:sz w:val="20"/>
    </w:rPr>
  </w:style>
  <w:style w:type="paragraph" w:customStyle="1" w:styleId="Marginaltextnormal">
    <w:name w:val="Marginaltext_normal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sz w:val="20"/>
    </w:rPr>
  </w:style>
  <w:style w:type="paragraph" w:customStyle="1" w:styleId="Sidhuvud2">
    <w:name w:val="Sidhuvud_2"/>
    <w:rPr>
      <w:caps/>
    </w:rPr>
  </w:style>
  <w:style w:type="paragraph" w:styleId="Ballongtext">
    <w:name w:val="Balloon Text"/>
    <w:basedOn w:val="Normal"/>
    <w:link w:val="BallongtextChar"/>
    <w:rsid w:val="00FD0BB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D0BBF"/>
    <w:rPr>
      <w:rFonts w:ascii="Tahoma" w:hAnsi="Tahoma" w:cs="Tahoma"/>
      <w:kern w:val="28"/>
      <w:sz w:val="16"/>
      <w:szCs w:val="16"/>
      <w:lang w:val="sv-SE"/>
    </w:rPr>
  </w:style>
  <w:style w:type="character" w:customStyle="1" w:styleId="SidfotChar">
    <w:name w:val="Sidfot Char"/>
    <w:basedOn w:val="Standardstycketeckensnitt"/>
    <w:link w:val="Sidfot"/>
    <w:rsid w:val="00681274"/>
    <w:rPr>
      <w:rFonts w:ascii="Arial" w:hAnsi="Arial"/>
      <w:noProof/>
      <w:sz w:val="12"/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655878"/>
    <w:rPr>
      <w:noProof/>
      <w:sz w:val="24"/>
      <w:lang w:val="sv-SE"/>
    </w:rPr>
  </w:style>
  <w:style w:type="paragraph" w:styleId="Adress-brev">
    <w:name w:val="envelope address"/>
    <w:basedOn w:val="Normal"/>
    <w:rsid w:val="0043581F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nteckningsrubrik">
    <w:name w:val="Note Heading"/>
    <w:basedOn w:val="Normal"/>
    <w:next w:val="Normal"/>
    <w:link w:val="AnteckningsrubrikChar"/>
    <w:rsid w:val="0043581F"/>
  </w:style>
  <w:style w:type="character" w:customStyle="1" w:styleId="AnteckningsrubrikChar">
    <w:name w:val="Anteckningsrubrik Char"/>
    <w:basedOn w:val="Standardstycketeckensnitt"/>
    <w:link w:val="Anteckningsrubrik"/>
    <w:rsid w:val="0043581F"/>
    <w:rPr>
      <w:kern w:val="28"/>
      <w:sz w:val="24"/>
      <w:lang w:val="sv-SE"/>
    </w:rPr>
  </w:style>
  <w:style w:type="paragraph" w:styleId="Avslutandetext">
    <w:name w:val="Closing"/>
    <w:basedOn w:val="Normal"/>
    <w:link w:val="AvslutandetextChar"/>
    <w:rsid w:val="0043581F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rsid w:val="0043581F"/>
    <w:rPr>
      <w:kern w:val="28"/>
      <w:sz w:val="24"/>
      <w:lang w:val="sv-SE"/>
    </w:rPr>
  </w:style>
  <w:style w:type="paragraph" w:styleId="Avsndaradress-brev">
    <w:name w:val="envelope return"/>
    <w:basedOn w:val="Normal"/>
    <w:rsid w:val="0043581F"/>
    <w:rPr>
      <w:rFonts w:asciiTheme="majorHAnsi" w:eastAsiaTheme="majorEastAsia" w:hAnsiTheme="majorHAnsi" w:cstheme="majorBidi"/>
      <w:sz w:val="20"/>
    </w:rPr>
  </w:style>
  <w:style w:type="paragraph" w:styleId="Beskrivning">
    <w:name w:val="caption"/>
    <w:basedOn w:val="Normal"/>
    <w:next w:val="Normal"/>
    <w:semiHidden/>
    <w:unhideWhenUsed/>
    <w:qFormat/>
    <w:rsid w:val="0043581F"/>
    <w:pPr>
      <w:spacing w:after="200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qFormat/>
    <w:rsid w:val="0043581F"/>
    <w:rPr>
      <w:i/>
      <w:iCs/>
      <w:lang w:val="sv-SE"/>
    </w:rPr>
  </w:style>
  <w:style w:type="character" w:styleId="Bokenstitel">
    <w:name w:val="Book Title"/>
    <w:basedOn w:val="Standardstycketeckensnitt"/>
    <w:uiPriority w:val="33"/>
    <w:qFormat/>
    <w:rsid w:val="0043581F"/>
    <w:rPr>
      <w:b/>
      <w:bCs/>
      <w:smallCaps/>
      <w:spacing w:val="5"/>
      <w:lang w:val="sv-SE"/>
    </w:rPr>
  </w:style>
  <w:style w:type="paragraph" w:styleId="Brdtext">
    <w:name w:val="Body Text"/>
    <w:basedOn w:val="Normal"/>
    <w:link w:val="BrdtextChar"/>
    <w:rsid w:val="0043581F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43581F"/>
    <w:rPr>
      <w:kern w:val="28"/>
      <w:sz w:val="24"/>
      <w:lang w:val="sv-SE"/>
    </w:rPr>
  </w:style>
  <w:style w:type="paragraph" w:styleId="Brdtext2">
    <w:name w:val="Body Text 2"/>
    <w:basedOn w:val="Normal"/>
    <w:link w:val="Brdtext2Char"/>
    <w:rsid w:val="0043581F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rsid w:val="0043581F"/>
    <w:rPr>
      <w:kern w:val="28"/>
      <w:sz w:val="24"/>
      <w:lang w:val="sv-SE"/>
    </w:rPr>
  </w:style>
  <w:style w:type="paragraph" w:styleId="Brdtext3">
    <w:name w:val="Body Text 3"/>
    <w:basedOn w:val="Normal"/>
    <w:link w:val="Brdtext3Char"/>
    <w:rsid w:val="0043581F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rsid w:val="0043581F"/>
    <w:rPr>
      <w:kern w:val="28"/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rsid w:val="0043581F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43581F"/>
    <w:rPr>
      <w:kern w:val="28"/>
      <w:sz w:val="24"/>
      <w:lang w:val="sv-SE"/>
    </w:rPr>
  </w:style>
  <w:style w:type="paragraph" w:styleId="Brdtextmedindrag">
    <w:name w:val="Body Text Indent"/>
    <w:basedOn w:val="Normal"/>
    <w:link w:val="BrdtextmedindragChar"/>
    <w:rsid w:val="0043581F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43581F"/>
    <w:rPr>
      <w:kern w:val="28"/>
      <w:sz w:val="24"/>
      <w:lang w:val="sv-SE"/>
    </w:rPr>
  </w:style>
  <w:style w:type="paragraph" w:styleId="Brdtextmedfrstaindrag2">
    <w:name w:val="Body Text First Indent 2"/>
    <w:basedOn w:val="Brdtextmedindrag"/>
    <w:link w:val="Brdtextmedfrstaindrag2Char"/>
    <w:rsid w:val="0043581F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rsid w:val="0043581F"/>
    <w:rPr>
      <w:kern w:val="28"/>
      <w:sz w:val="24"/>
      <w:lang w:val="sv-SE"/>
    </w:rPr>
  </w:style>
  <w:style w:type="paragraph" w:styleId="Brdtextmedindrag2">
    <w:name w:val="Body Text Indent 2"/>
    <w:basedOn w:val="Normal"/>
    <w:link w:val="Brdtextmedindrag2Char"/>
    <w:rsid w:val="0043581F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rsid w:val="0043581F"/>
    <w:rPr>
      <w:kern w:val="28"/>
      <w:sz w:val="24"/>
      <w:lang w:val="sv-SE"/>
    </w:rPr>
  </w:style>
  <w:style w:type="paragraph" w:styleId="Brdtextmedindrag3">
    <w:name w:val="Body Text Indent 3"/>
    <w:basedOn w:val="Normal"/>
    <w:link w:val="Brdtextmedindrag3Char"/>
    <w:rsid w:val="0043581F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rsid w:val="0043581F"/>
    <w:rPr>
      <w:kern w:val="28"/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qFormat/>
    <w:rsid w:val="0043581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43581F"/>
    <w:rPr>
      <w:i/>
      <w:iCs/>
      <w:color w:val="000000" w:themeColor="text1"/>
      <w:kern w:val="28"/>
      <w:sz w:val="24"/>
      <w:lang w:val="sv-SE"/>
    </w:rPr>
  </w:style>
  <w:style w:type="paragraph" w:styleId="Citatfrteckning">
    <w:name w:val="table of authorities"/>
    <w:basedOn w:val="Normal"/>
    <w:next w:val="Normal"/>
    <w:rsid w:val="0043581F"/>
    <w:pPr>
      <w:ind w:left="240" w:hanging="240"/>
    </w:pPr>
  </w:style>
  <w:style w:type="paragraph" w:styleId="Citatfrteckningsrubrik">
    <w:name w:val="toa heading"/>
    <w:basedOn w:val="Normal"/>
    <w:next w:val="Normal"/>
    <w:rsid w:val="0043581F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Datum">
    <w:name w:val="Date"/>
    <w:basedOn w:val="Normal"/>
    <w:next w:val="Normal"/>
    <w:link w:val="DatumChar"/>
    <w:rsid w:val="0043581F"/>
  </w:style>
  <w:style w:type="character" w:customStyle="1" w:styleId="DatumChar">
    <w:name w:val="Datum Char"/>
    <w:basedOn w:val="Standardstycketeckensnitt"/>
    <w:link w:val="Datum"/>
    <w:rsid w:val="0043581F"/>
    <w:rPr>
      <w:kern w:val="28"/>
      <w:sz w:val="24"/>
      <w:lang w:val="sv-SE"/>
    </w:rPr>
  </w:style>
  <w:style w:type="character" w:styleId="Diskretbetoning">
    <w:name w:val="Subtle Emphasis"/>
    <w:basedOn w:val="Standardstycketeckensnitt"/>
    <w:uiPriority w:val="19"/>
    <w:qFormat/>
    <w:rsid w:val="0043581F"/>
    <w:rPr>
      <w:i/>
      <w:iCs/>
      <w:color w:val="808080" w:themeColor="text1" w:themeTint="7F"/>
      <w:lang w:val="sv-SE"/>
    </w:rPr>
  </w:style>
  <w:style w:type="character" w:styleId="Diskretreferens">
    <w:name w:val="Subtle Reference"/>
    <w:basedOn w:val="Standardstycketeckensnitt"/>
    <w:uiPriority w:val="31"/>
    <w:qFormat/>
    <w:rsid w:val="0043581F"/>
    <w:rPr>
      <w:smallCaps/>
      <w:color w:val="C0504D" w:themeColor="accent2"/>
      <w:u w:val="single"/>
      <w:lang w:val="sv-SE"/>
    </w:rPr>
  </w:style>
  <w:style w:type="table" w:styleId="Diskrettabell1">
    <w:name w:val="Table Subtle 1"/>
    <w:basedOn w:val="Normaltabell"/>
    <w:rsid w:val="0043581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rsid w:val="0043581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rsid w:val="0043581F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43581F"/>
    <w:rPr>
      <w:rFonts w:ascii="Tahoma" w:hAnsi="Tahoma" w:cs="Tahoma"/>
      <w:kern w:val="28"/>
      <w:sz w:val="16"/>
      <w:szCs w:val="16"/>
      <w:lang w:val="sv-SE"/>
    </w:rPr>
  </w:style>
  <w:style w:type="table" w:styleId="Eleganttabell">
    <w:name w:val="Table Elegant"/>
    <w:basedOn w:val="Normaltabell"/>
    <w:rsid w:val="0043581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rsid w:val="0043581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rsid w:val="0043581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rsid w:val="0043581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rsid w:val="0043581F"/>
  </w:style>
  <w:style w:type="character" w:customStyle="1" w:styleId="E-postsignaturChar">
    <w:name w:val="E-postsignatur Char"/>
    <w:basedOn w:val="Standardstycketeckensnitt"/>
    <w:link w:val="E-postsignatur"/>
    <w:rsid w:val="0043581F"/>
    <w:rPr>
      <w:kern w:val="28"/>
      <w:sz w:val="24"/>
      <w:lang w:val="sv-SE"/>
    </w:rPr>
  </w:style>
  <w:style w:type="paragraph" w:styleId="Figurfrteckning">
    <w:name w:val="table of figures"/>
    <w:basedOn w:val="Normal"/>
    <w:next w:val="Normal"/>
    <w:rsid w:val="0043581F"/>
  </w:style>
  <w:style w:type="character" w:styleId="Fotnotsreferens">
    <w:name w:val="footnote reference"/>
    <w:basedOn w:val="Standardstycketeckensnitt"/>
    <w:rsid w:val="0043581F"/>
    <w:rPr>
      <w:vertAlign w:val="superscript"/>
      <w:lang w:val="sv-SE"/>
    </w:rPr>
  </w:style>
  <w:style w:type="paragraph" w:styleId="Fotnotstext">
    <w:name w:val="footnote text"/>
    <w:aliases w:val=" Char"/>
    <w:basedOn w:val="Normal"/>
    <w:link w:val="FotnotstextChar"/>
    <w:uiPriority w:val="99"/>
    <w:rsid w:val="0043581F"/>
    <w:rPr>
      <w:sz w:val="20"/>
    </w:rPr>
  </w:style>
  <w:style w:type="character" w:customStyle="1" w:styleId="FotnotstextChar">
    <w:name w:val="Fotnotstext Char"/>
    <w:aliases w:val=" Char Char"/>
    <w:basedOn w:val="Standardstycketeckensnitt"/>
    <w:link w:val="Fotnotstext"/>
    <w:uiPriority w:val="99"/>
    <w:rsid w:val="0043581F"/>
    <w:rPr>
      <w:kern w:val="28"/>
      <w:lang w:val="sv-SE"/>
    </w:rPr>
  </w:style>
  <w:style w:type="table" w:styleId="Frgadlista">
    <w:name w:val="Colorful List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43581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43581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rsid w:val="0043581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rsid w:val="0043581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rsid w:val="0043581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43581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-adress">
    <w:name w:val="HTML Address"/>
    <w:basedOn w:val="Normal"/>
    <w:link w:val="HTML-adressChar"/>
    <w:rsid w:val="0043581F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rsid w:val="0043581F"/>
    <w:rPr>
      <w:i/>
      <w:iCs/>
      <w:kern w:val="28"/>
      <w:sz w:val="24"/>
      <w:lang w:val="sv-SE"/>
    </w:rPr>
  </w:style>
  <w:style w:type="character" w:styleId="HTML-akronym">
    <w:name w:val="HTML Acronym"/>
    <w:basedOn w:val="Standardstycketeckensnitt"/>
    <w:rsid w:val="0043581F"/>
    <w:rPr>
      <w:lang w:val="sv-SE"/>
    </w:rPr>
  </w:style>
  <w:style w:type="character" w:styleId="HTML-citat">
    <w:name w:val="HTML Cite"/>
    <w:basedOn w:val="Standardstycketeckensnitt"/>
    <w:rsid w:val="0043581F"/>
    <w:rPr>
      <w:i/>
      <w:iCs/>
      <w:lang w:val="sv-SE"/>
    </w:rPr>
  </w:style>
  <w:style w:type="character" w:styleId="HTML-definition">
    <w:name w:val="HTML Definition"/>
    <w:basedOn w:val="Standardstycketeckensnitt"/>
    <w:rsid w:val="0043581F"/>
    <w:rPr>
      <w:i/>
      <w:iCs/>
      <w:lang w:val="sv-SE"/>
    </w:rPr>
  </w:style>
  <w:style w:type="character" w:styleId="HTML-exempel">
    <w:name w:val="HTML Sample"/>
    <w:basedOn w:val="Standardstycketeckensnitt"/>
    <w:rsid w:val="0043581F"/>
    <w:rPr>
      <w:rFonts w:ascii="Consolas" w:hAnsi="Consolas" w:cs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rsid w:val="0043581F"/>
    <w:rPr>
      <w:rFonts w:ascii="Consolas" w:hAnsi="Consolas" w:cs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rsid w:val="0043581F"/>
    <w:rPr>
      <w:rFonts w:ascii="Consolas" w:hAnsi="Consolas" w:cs="Consolas"/>
      <w:kern w:val="28"/>
      <w:lang w:val="sv-SE"/>
    </w:rPr>
  </w:style>
  <w:style w:type="character" w:styleId="HTML-kod">
    <w:name w:val="HTML Code"/>
    <w:basedOn w:val="Standardstycketeckensnitt"/>
    <w:rsid w:val="0043581F"/>
    <w:rPr>
      <w:rFonts w:ascii="Consolas" w:hAnsi="Consolas" w:cs="Consolas"/>
      <w:sz w:val="20"/>
      <w:szCs w:val="20"/>
      <w:lang w:val="sv-SE"/>
    </w:rPr>
  </w:style>
  <w:style w:type="character" w:styleId="HTML-skrivmaskin">
    <w:name w:val="HTML Typewriter"/>
    <w:basedOn w:val="Standardstycketeckensnitt"/>
    <w:rsid w:val="0043581F"/>
    <w:rPr>
      <w:rFonts w:ascii="Consolas" w:hAnsi="Consolas" w:cs="Consolas"/>
      <w:sz w:val="20"/>
      <w:szCs w:val="20"/>
      <w:lang w:val="sv-SE"/>
    </w:rPr>
  </w:style>
  <w:style w:type="character" w:styleId="HTML-tangentbord">
    <w:name w:val="HTML Keyboard"/>
    <w:basedOn w:val="Standardstycketeckensnitt"/>
    <w:rsid w:val="0043581F"/>
    <w:rPr>
      <w:rFonts w:ascii="Consolas" w:hAnsi="Consolas" w:cs="Consolas"/>
      <w:sz w:val="20"/>
      <w:szCs w:val="20"/>
      <w:lang w:val="sv-SE"/>
    </w:rPr>
  </w:style>
  <w:style w:type="character" w:styleId="HTML-variabel">
    <w:name w:val="HTML Variable"/>
    <w:basedOn w:val="Standardstycketeckensnitt"/>
    <w:rsid w:val="0043581F"/>
    <w:rPr>
      <w:i/>
      <w:iCs/>
      <w:lang w:val="sv-SE"/>
    </w:rPr>
  </w:style>
  <w:style w:type="paragraph" w:styleId="Index1">
    <w:name w:val="index 1"/>
    <w:basedOn w:val="Normal"/>
    <w:next w:val="Normal"/>
    <w:autoRedefine/>
    <w:rsid w:val="0043581F"/>
    <w:pPr>
      <w:ind w:left="240" w:hanging="240"/>
    </w:pPr>
  </w:style>
  <w:style w:type="paragraph" w:styleId="Index2">
    <w:name w:val="index 2"/>
    <w:basedOn w:val="Normal"/>
    <w:next w:val="Normal"/>
    <w:autoRedefine/>
    <w:rsid w:val="0043581F"/>
    <w:pPr>
      <w:ind w:left="480" w:hanging="240"/>
    </w:pPr>
  </w:style>
  <w:style w:type="paragraph" w:styleId="Index3">
    <w:name w:val="index 3"/>
    <w:basedOn w:val="Normal"/>
    <w:next w:val="Normal"/>
    <w:autoRedefine/>
    <w:rsid w:val="0043581F"/>
    <w:pPr>
      <w:ind w:left="720" w:hanging="240"/>
    </w:pPr>
  </w:style>
  <w:style w:type="paragraph" w:styleId="Index4">
    <w:name w:val="index 4"/>
    <w:basedOn w:val="Normal"/>
    <w:next w:val="Normal"/>
    <w:autoRedefine/>
    <w:rsid w:val="0043581F"/>
    <w:pPr>
      <w:ind w:left="960" w:hanging="240"/>
    </w:pPr>
  </w:style>
  <w:style w:type="paragraph" w:styleId="Index5">
    <w:name w:val="index 5"/>
    <w:basedOn w:val="Normal"/>
    <w:next w:val="Normal"/>
    <w:autoRedefine/>
    <w:rsid w:val="0043581F"/>
    <w:pPr>
      <w:ind w:left="1200" w:hanging="240"/>
    </w:pPr>
  </w:style>
  <w:style w:type="paragraph" w:styleId="Index6">
    <w:name w:val="index 6"/>
    <w:basedOn w:val="Normal"/>
    <w:next w:val="Normal"/>
    <w:autoRedefine/>
    <w:rsid w:val="0043581F"/>
    <w:pPr>
      <w:ind w:left="1440" w:hanging="240"/>
    </w:pPr>
  </w:style>
  <w:style w:type="paragraph" w:styleId="Index7">
    <w:name w:val="index 7"/>
    <w:basedOn w:val="Normal"/>
    <w:next w:val="Normal"/>
    <w:autoRedefine/>
    <w:rsid w:val="0043581F"/>
    <w:pPr>
      <w:ind w:left="1680" w:hanging="240"/>
    </w:pPr>
  </w:style>
  <w:style w:type="paragraph" w:styleId="Index8">
    <w:name w:val="index 8"/>
    <w:basedOn w:val="Normal"/>
    <w:next w:val="Normal"/>
    <w:autoRedefine/>
    <w:rsid w:val="0043581F"/>
    <w:pPr>
      <w:ind w:left="1920" w:hanging="240"/>
    </w:pPr>
  </w:style>
  <w:style w:type="paragraph" w:styleId="Index9">
    <w:name w:val="index 9"/>
    <w:basedOn w:val="Normal"/>
    <w:next w:val="Normal"/>
    <w:autoRedefine/>
    <w:rsid w:val="0043581F"/>
    <w:pPr>
      <w:ind w:left="2160" w:hanging="240"/>
    </w:pPr>
  </w:style>
  <w:style w:type="paragraph" w:styleId="Indexrubrik">
    <w:name w:val="index heading"/>
    <w:basedOn w:val="Normal"/>
    <w:next w:val="Index1"/>
    <w:rsid w:val="0043581F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rsid w:val="0043581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qFormat/>
    <w:rsid w:val="0043581F"/>
    <w:rPr>
      <w:sz w:val="24"/>
    </w:rPr>
  </w:style>
  <w:style w:type="paragraph" w:styleId="Inledning">
    <w:name w:val="Salutation"/>
    <w:basedOn w:val="Normal"/>
    <w:next w:val="Normal"/>
    <w:link w:val="InledningChar"/>
    <w:rsid w:val="0043581F"/>
  </w:style>
  <w:style w:type="character" w:customStyle="1" w:styleId="InledningChar">
    <w:name w:val="Inledning Char"/>
    <w:basedOn w:val="Standardstycketeckensnitt"/>
    <w:link w:val="Inledning"/>
    <w:rsid w:val="0043581F"/>
    <w:rPr>
      <w:kern w:val="28"/>
      <w:sz w:val="24"/>
      <w:lang w:val="sv-SE"/>
    </w:rPr>
  </w:style>
  <w:style w:type="paragraph" w:styleId="Innehll1">
    <w:name w:val="toc 1"/>
    <w:basedOn w:val="Normal"/>
    <w:next w:val="Normal"/>
    <w:autoRedefine/>
    <w:rsid w:val="0043581F"/>
    <w:pPr>
      <w:spacing w:after="100"/>
    </w:pPr>
  </w:style>
  <w:style w:type="paragraph" w:styleId="Innehll2">
    <w:name w:val="toc 2"/>
    <w:basedOn w:val="Normal"/>
    <w:next w:val="Normal"/>
    <w:autoRedefine/>
    <w:rsid w:val="0043581F"/>
    <w:pPr>
      <w:spacing w:after="100"/>
      <w:ind w:left="240"/>
    </w:pPr>
  </w:style>
  <w:style w:type="paragraph" w:styleId="Innehll3">
    <w:name w:val="toc 3"/>
    <w:basedOn w:val="Normal"/>
    <w:next w:val="Normal"/>
    <w:autoRedefine/>
    <w:rsid w:val="0043581F"/>
    <w:pPr>
      <w:spacing w:after="100"/>
      <w:ind w:left="480"/>
    </w:pPr>
  </w:style>
  <w:style w:type="paragraph" w:styleId="Innehll4">
    <w:name w:val="toc 4"/>
    <w:basedOn w:val="Normal"/>
    <w:next w:val="Normal"/>
    <w:autoRedefine/>
    <w:rsid w:val="0043581F"/>
    <w:pPr>
      <w:spacing w:after="100"/>
      <w:ind w:left="720"/>
    </w:pPr>
  </w:style>
  <w:style w:type="paragraph" w:styleId="Innehll5">
    <w:name w:val="toc 5"/>
    <w:basedOn w:val="Normal"/>
    <w:next w:val="Normal"/>
    <w:autoRedefine/>
    <w:rsid w:val="0043581F"/>
    <w:pPr>
      <w:spacing w:after="100"/>
      <w:ind w:left="960"/>
    </w:pPr>
  </w:style>
  <w:style w:type="paragraph" w:styleId="Innehll6">
    <w:name w:val="toc 6"/>
    <w:basedOn w:val="Normal"/>
    <w:next w:val="Normal"/>
    <w:autoRedefine/>
    <w:rsid w:val="0043581F"/>
    <w:pPr>
      <w:spacing w:after="100"/>
      <w:ind w:left="1200"/>
    </w:pPr>
  </w:style>
  <w:style w:type="paragraph" w:styleId="Innehll7">
    <w:name w:val="toc 7"/>
    <w:basedOn w:val="Normal"/>
    <w:next w:val="Normal"/>
    <w:autoRedefine/>
    <w:rsid w:val="0043581F"/>
    <w:pPr>
      <w:spacing w:after="100"/>
      <w:ind w:left="1440"/>
    </w:pPr>
  </w:style>
  <w:style w:type="paragraph" w:styleId="Innehll8">
    <w:name w:val="toc 8"/>
    <w:basedOn w:val="Normal"/>
    <w:next w:val="Normal"/>
    <w:autoRedefine/>
    <w:rsid w:val="0043581F"/>
    <w:pPr>
      <w:spacing w:after="100"/>
      <w:ind w:left="1680"/>
    </w:pPr>
  </w:style>
  <w:style w:type="paragraph" w:styleId="Innehll9">
    <w:name w:val="toc 9"/>
    <w:basedOn w:val="Normal"/>
    <w:next w:val="Normal"/>
    <w:autoRedefine/>
    <w:rsid w:val="0043581F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3581F"/>
    <w:pPr>
      <w:keepLines/>
      <w:spacing w:before="480" w:after="0"/>
      <w:outlineLvl w:val="9"/>
    </w:pPr>
    <w:rPr>
      <w:rFonts w:asciiTheme="majorHAnsi" w:eastAsiaTheme="majorEastAsia" w:hAnsiTheme="majorHAnsi" w:cstheme="majorBidi"/>
      <w:bCs/>
      <w:noProof w:val="0"/>
      <w:color w:val="365F91" w:themeColor="accent1" w:themeShade="BF"/>
      <w:szCs w:val="28"/>
    </w:rPr>
  </w:style>
  <w:style w:type="paragraph" w:styleId="Kommentarer">
    <w:name w:val="annotation text"/>
    <w:basedOn w:val="Normal"/>
    <w:link w:val="KommentarerChar"/>
    <w:rsid w:val="0043581F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43581F"/>
    <w:rPr>
      <w:kern w:val="28"/>
      <w:lang w:val="sv-SE"/>
    </w:rPr>
  </w:style>
  <w:style w:type="character" w:styleId="Kommentarsreferens">
    <w:name w:val="annotation reference"/>
    <w:basedOn w:val="Standardstycketeckensnitt"/>
    <w:rsid w:val="0043581F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rsid w:val="0043581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43581F"/>
    <w:rPr>
      <w:b/>
      <w:bCs/>
      <w:kern w:val="28"/>
      <w:lang w:val="sv-SE"/>
    </w:rPr>
  </w:style>
  <w:style w:type="paragraph" w:styleId="Lista">
    <w:name w:val="List"/>
    <w:basedOn w:val="Normal"/>
    <w:rsid w:val="0043581F"/>
    <w:pPr>
      <w:ind w:left="283" w:hanging="283"/>
      <w:contextualSpacing/>
    </w:pPr>
  </w:style>
  <w:style w:type="paragraph" w:styleId="Lista2">
    <w:name w:val="List 2"/>
    <w:basedOn w:val="Normal"/>
    <w:rsid w:val="0043581F"/>
    <w:pPr>
      <w:ind w:left="566" w:hanging="283"/>
      <w:contextualSpacing/>
    </w:pPr>
  </w:style>
  <w:style w:type="paragraph" w:styleId="Lista3">
    <w:name w:val="List 3"/>
    <w:basedOn w:val="Normal"/>
    <w:rsid w:val="0043581F"/>
    <w:pPr>
      <w:ind w:left="849" w:hanging="283"/>
      <w:contextualSpacing/>
    </w:pPr>
  </w:style>
  <w:style w:type="paragraph" w:styleId="Lista4">
    <w:name w:val="List 4"/>
    <w:basedOn w:val="Normal"/>
    <w:rsid w:val="0043581F"/>
    <w:pPr>
      <w:ind w:left="1132" w:hanging="283"/>
      <w:contextualSpacing/>
    </w:pPr>
  </w:style>
  <w:style w:type="paragraph" w:styleId="Lista5">
    <w:name w:val="List 5"/>
    <w:basedOn w:val="Normal"/>
    <w:rsid w:val="0043581F"/>
    <w:pPr>
      <w:ind w:left="1415" w:hanging="283"/>
      <w:contextualSpacing/>
    </w:pPr>
  </w:style>
  <w:style w:type="paragraph" w:styleId="Listafortstt">
    <w:name w:val="List Continue"/>
    <w:basedOn w:val="Normal"/>
    <w:rsid w:val="0043581F"/>
    <w:pPr>
      <w:spacing w:after="120"/>
      <w:ind w:left="283"/>
      <w:contextualSpacing/>
    </w:pPr>
  </w:style>
  <w:style w:type="paragraph" w:styleId="Listafortstt2">
    <w:name w:val="List Continue 2"/>
    <w:basedOn w:val="Normal"/>
    <w:rsid w:val="0043581F"/>
    <w:pPr>
      <w:spacing w:after="120"/>
      <w:ind w:left="566"/>
      <w:contextualSpacing/>
    </w:pPr>
  </w:style>
  <w:style w:type="paragraph" w:styleId="Listafortstt3">
    <w:name w:val="List Continue 3"/>
    <w:basedOn w:val="Normal"/>
    <w:rsid w:val="0043581F"/>
    <w:pPr>
      <w:spacing w:after="120"/>
      <w:ind w:left="849"/>
      <w:contextualSpacing/>
    </w:pPr>
  </w:style>
  <w:style w:type="paragraph" w:styleId="Listafortstt4">
    <w:name w:val="List Continue 4"/>
    <w:basedOn w:val="Normal"/>
    <w:rsid w:val="0043581F"/>
    <w:pPr>
      <w:spacing w:after="120"/>
      <w:ind w:left="1132"/>
      <w:contextualSpacing/>
    </w:pPr>
  </w:style>
  <w:style w:type="paragraph" w:styleId="Listafortstt5">
    <w:name w:val="List Continue 5"/>
    <w:basedOn w:val="Normal"/>
    <w:rsid w:val="0043581F"/>
    <w:pPr>
      <w:spacing w:after="120"/>
      <w:ind w:left="1415"/>
      <w:contextualSpacing/>
    </w:pPr>
  </w:style>
  <w:style w:type="paragraph" w:styleId="Liststycke">
    <w:name w:val="List Paragraph"/>
    <w:basedOn w:val="Normal"/>
    <w:link w:val="ListstyckeChar"/>
    <w:uiPriority w:val="34"/>
    <w:qFormat/>
    <w:rsid w:val="0043581F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43581F"/>
  </w:style>
  <w:style w:type="table" w:styleId="Ljuslista">
    <w:name w:val="Light List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43581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4358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43581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43581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43581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43581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43581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43581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43581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rsid w:val="004358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xtChar">
    <w:name w:val="Makrotext Char"/>
    <w:basedOn w:val="Standardstycketeckensnitt"/>
    <w:link w:val="Makrotext"/>
    <w:rsid w:val="0043581F"/>
    <w:rPr>
      <w:rFonts w:ascii="Consolas" w:hAnsi="Consolas" w:cs="Consolas"/>
      <w:lang w:val="sv-SE"/>
    </w:rPr>
  </w:style>
  <w:style w:type="paragraph" w:styleId="Meddelanderubrik">
    <w:name w:val="Message Header"/>
    <w:basedOn w:val="Normal"/>
    <w:link w:val="MeddelanderubrikChar"/>
    <w:rsid w:val="004358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rsid w:val="0043581F"/>
    <w:rPr>
      <w:rFonts w:asciiTheme="majorHAnsi" w:eastAsiaTheme="majorEastAsia" w:hAnsiTheme="majorHAnsi" w:cstheme="majorBidi"/>
      <w:kern w:val="28"/>
      <w:sz w:val="24"/>
      <w:szCs w:val="24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43581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43581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43581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43581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4358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43581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rsid w:val="0043581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43581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rsid w:val="0043581F"/>
    <w:rPr>
      <w:szCs w:val="24"/>
    </w:rPr>
  </w:style>
  <w:style w:type="paragraph" w:styleId="Normaltindrag">
    <w:name w:val="Normal Indent"/>
    <w:basedOn w:val="Normal"/>
    <w:rsid w:val="0043581F"/>
    <w:pPr>
      <w:ind w:left="1304"/>
    </w:pPr>
  </w:style>
  <w:style w:type="paragraph" w:styleId="Numreradlista">
    <w:name w:val="List Number"/>
    <w:basedOn w:val="Normal"/>
    <w:rsid w:val="0043581F"/>
    <w:pPr>
      <w:numPr>
        <w:numId w:val="3"/>
      </w:numPr>
      <w:contextualSpacing/>
    </w:pPr>
  </w:style>
  <w:style w:type="paragraph" w:styleId="Numreradlista2">
    <w:name w:val="List Number 2"/>
    <w:basedOn w:val="Normal"/>
    <w:rsid w:val="0043581F"/>
    <w:pPr>
      <w:numPr>
        <w:numId w:val="4"/>
      </w:numPr>
      <w:contextualSpacing/>
    </w:pPr>
  </w:style>
  <w:style w:type="paragraph" w:styleId="Numreradlista3">
    <w:name w:val="List Number 3"/>
    <w:basedOn w:val="Normal"/>
    <w:rsid w:val="0043581F"/>
    <w:pPr>
      <w:numPr>
        <w:numId w:val="5"/>
      </w:numPr>
      <w:contextualSpacing/>
    </w:pPr>
  </w:style>
  <w:style w:type="paragraph" w:styleId="Numreradlista4">
    <w:name w:val="List Number 4"/>
    <w:basedOn w:val="Normal"/>
    <w:rsid w:val="0043581F"/>
    <w:pPr>
      <w:numPr>
        <w:numId w:val="6"/>
      </w:numPr>
      <w:contextualSpacing/>
    </w:pPr>
  </w:style>
  <w:style w:type="paragraph" w:styleId="Numreradlista5">
    <w:name w:val="List Number 5"/>
    <w:basedOn w:val="Normal"/>
    <w:rsid w:val="0043581F"/>
    <w:pPr>
      <w:numPr>
        <w:numId w:val="7"/>
      </w:numPr>
      <w:contextualSpacing/>
    </w:pPr>
  </w:style>
  <w:style w:type="paragraph" w:styleId="Oformateradtext">
    <w:name w:val="Plain Text"/>
    <w:basedOn w:val="Normal"/>
    <w:link w:val="OformateradtextChar"/>
    <w:rsid w:val="0043581F"/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rsid w:val="0043581F"/>
    <w:rPr>
      <w:rFonts w:ascii="Consolas" w:hAnsi="Consolas" w:cs="Consolas"/>
      <w:kern w:val="28"/>
      <w:sz w:val="21"/>
      <w:szCs w:val="21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43581F"/>
    <w:rPr>
      <w:color w:val="808080"/>
      <w:lang w:val="sv-SE"/>
    </w:rPr>
  </w:style>
  <w:style w:type="table" w:styleId="Professionelltabell">
    <w:name w:val="Table Professional"/>
    <w:basedOn w:val="Normaltabell"/>
    <w:rsid w:val="0043581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3">
    <w:name w:val="List Bullet 3"/>
    <w:basedOn w:val="Normal"/>
    <w:rsid w:val="0043581F"/>
    <w:pPr>
      <w:numPr>
        <w:numId w:val="8"/>
      </w:numPr>
      <w:contextualSpacing/>
    </w:pPr>
  </w:style>
  <w:style w:type="paragraph" w:styleId="Punktlista4">
    <w:name w:val="List Bullet 4"/>
    <w:basedOn w:val="Normal"/>
    <w:rsid w:val="0043581F"/>
    <w:pPr>
      <w:numPr>
        <w:numId w:val="9"/>
      </w:numPr>
      <w:contextualSpacing/>
    </w:pPr>
  </w:style>
  <w:style w:type="paragraph" w:styleId="Punktlista5">
    <w:name w:val="List Bullet 5"/>
    <w:basedOn w:val="Normal"/>
    <w:rsid w:val="0043581F"/>
    <w:pPr>
      <w:numPr>
        <w:numId w:val="10"/>
      </w:numPr>
      <w:contextualSpacing/>
    </w:pPr>
  </w:style>
  <w:style w:type="character" w:styleId="Radnummer">
    <w:name w:val="line number"/>
    <w:basedOn w:val="Standardstycketeckensnitt"/>
    <w:rsid w:val="0043581F"/>
    <w:rPr>
      <w:lang w:val="sv-SE"/>
    </w:rPr>
  </w:style>
  <w:style w:type="paragraph" w:styleId="Rubrik">
    <w:name w:val="Title"/>
    <w:basedOn w:val="Normal"/>
    <w:next w:val="Normal"/>
    <w:link w:val="RubrikChar"/>
    <w:qFormat/>
    <w:rsid w:val="0043581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4358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character" w:customStyle="1" w:styleId="Rubrik5Char">
    <w:name w:val="Rubrik 5 Char"/>
    <w:basedOn w:val="Standardstycketeckensnitt"/>
    <w:link w:val="Rubrik5"/>
    <w:uiPriority w:val="19"/>
    <w:semiHidden/>
    <w:rsid w:val="00FE6739"/>
    <w:rPr>
      <w:rFonts w:eastAsiaTheme="majorEastAsia"/>
      <w:sz w:val="22"/>
      <w:lang w:val="sv-SE"/>
    </w:rPr>
  </w:style>
  <w:style w:type="character" w:customStyle="1" w:styleId="Rubrik6Char">
    <w:name w:val="Rubrik 6 Char"/>
    <w:basedOn w:val="Standardstycketeckensnitt"/>
    <w:link w:val="Rubrik6"/>
    <w:uiPriority w:val="19"/>
    <w:semiHidden/>
    <w:rsid w:val="00FE6739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19"/>
    <w:semiHidden/>
    <w:rsid w:val="00FE6739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19"/>
    <w:semiHidden/>
    <w:rsid w:val="00FE6739"/>
    <w:rPr>
      <w:rFonts w:asciiTheme="majorHAnsi" w:eastAsiaTheme="majorEastAsia" w:hAnsiTheme="majorHAnsi" w:cstheme="majorBidi"/>
      <w:color w:val="404040" w:themeColor="text1" w:themeTint="BF"/>
      <w:kern w:val="28"/>
      <w:lang w:val="sv-SE"/>
    </w:rPr>
  </w:style>
  <w:style w:type="character" w:customStyle="1" w:styleId="Rubrik9Char">
    <w:name w:val="Rubrik 9 Char"/>
    <w:basedOn w:val="Standardstycketeckensnitt"/>
    <w:link w:val="Rubrik9"/>
    <w:uiPriority w:val="19"/>
    <w:semiHidden/>
    <w:rsid w:val="00FE6739"/>
    <w:rPr>
      <w:rFonts w:asciiTheme="majorHAnsi" w:eastAsiaTheme="majorEastAsia" w:hAnsiTheme="majorHAnsi" w:cstheme="majorBidi"/>
      <w:i/>
      <w:iCs/>
      <w:color w:val="404040" w:themeColor="text1" w:themeTint="BF"/>
      <w:kern w:val="28"/>
      <w:lang w:val="sv-SE"/>
    </w:rPr>
  </w:style>
  <w:style w:type="paragraph" w:styleId="Signatur">
    <w:name w:val="Signature"/>
    <w:basedOn w:val="Normal"/>
    <w:link w:val="SignaturChar"/>
    <w:rsid w:val="0043581F"/>
    <w:pPr>
      <w:ind w:left="4252"/>
    </w:pPr>
  </w:style>
  <w:style w:type="character" w:customStyle="1" w:styleId="SignaturChar">
    <w:name w:val="Signatur Char"/>
    <w:basedOn w:val="Standardstycketeckensnitt"/>
    <w:link w:val="Signatur"/>
    <w:rsid w:val="0043581F"/>
    <w:rPr>
      <w:kern w:val="28"/>
      <w:sz w:val="24"/>
      <w:lang w:val="sv-SE"/>
    </w:rPr>
  </w:style>
  <w:style w:type="paragraph" w:styleId="Slutnotstext">
    <w:name w:val="endnote text"/>
    <w:basedOn w:val="Normal"/>
    <w:link w:val="SlutnotstextChar"/>
    <w:rsid w:val="0043581F"/>
    <w:rPr>
      <w:sz w:val="20"/>
    </w:rPr>
  </w:style>
  <w:style w:type="character" w:customStyle="1" w:styleId="SlutnotstextChar">
    <w:name w:val="Slutnotstext Char"/>
    <w:basedOn w:val="Standardstycketeckensnitt"/>
    <w:link w:val="Slutnotstext"/>
    <w:rsid w:val="0043581F"/>
    <w:rPr>
      <w:kern w:val="28"/>
      <w:lang w:val="sv-SE"/>
    </w:rPr>
  </w:style>
  <w:style w:type="character" w:styleId="Slutnotsreferens">
    <w:name w:val="endnote reference"/>
    <w:basedOn w:val="Standardstycketeckensnitt"/>
    <w:rsid w:val="0043581F"/>
    <w:rPr>
      <w:vertAlign w:val="superscript"/>
      <w:lang w:val="sv-SE"/>
    </w:rPr>
  </w:style>
  <w:style w:type="table" w:styleId="Standardtabell1">
    <w:name w:val="Table Classic 1"/>
    <w:basedOn w:val="Normaltabell"/>
    <w:rsid w:val="0043581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rsid w:val="0043581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rsid w:val="0043581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rsid w:val="0043581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qFormat/>
    <w:rsid w:val="0043581F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qFormat/>
    <w:rsid w:val="0043581F"/>
    <w:rPr>
      <w:b/>
      <w:bCs/>
      <w:i/>
      <w:iCs/>
      <w:color w:val="4F81BD" w:themeColor="accent1"/>
      <w:lang w:val="sv-SE"/>
    </w:rPr>
  </w:style>
  <w:style w:type="character" w:styleId="Starkreferens">
    <w:name w:val="Intense Reference"/>
    <w:basedOn w:val="Standardstycketeckensnitt"/>
    <w:uiPriority w:val="32"/>
    <w:qFormat/>
    <w:rsid w:val="0043581F"/>
    <w:rPr>
      <w:b/>
      <w:bCs/>
      <w:smallCaps/>
      <w:color w:val="C0504D" w:themeColor="accent2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3581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3581F"/>
    <w:rPr>
      <w:b/>
      <w:bCs/>
      <w:i/>
      <w:iCs/>
      <w:color w:val="4F81BD" w:themeColor="accent1"/>
      <w:kern w:val="28"/>
      <w:sz w:val="24"/>
      <w:lang w:val="sv-SE"/>
    </w:rPr>
  </w:style>
  <w:style w:type="table" w:styleId="Tabellmed3D-effekter1">
    <w:name w:val="Table 3D effects 1"/>
    <w:basedOn w:val="Normaltabell"/>
    <w:rsid w:val="0043581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rsid w:val="0043581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rsid w:val="0043581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rsid w:val="0043581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rsid w:val="0043581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rsid w:val="0043581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rsid w:val="0043581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rsid w:val="0043581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rsid w:val="0043581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rsid w:val="0043581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rsid w:val="0043581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rsid w:val="0043581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rsid w:val="0043581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rsid w:val="0043581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rsid w:val="0043581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rsid w:val="0043581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435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rsid w:val="0043581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rsid w:val="0043581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rsid w:val="0043581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rsid w:val="0043581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rsid w:val="0043581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rsid w:val="0043581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rsid w:val="0043581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rsid w:val="0043581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rsid w:val="00435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qFormat/>
    <w:rsid w:val="0043581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rsid w:val="0043581F"/>
    <w:rPr>
      <w:rFonts w:asciiTheme="majorHAnsi" w:eastAsiaTheme="majorEastAsia" w:hAnsiTheme="majorHAnsi" w:cstheme="majorBidi"/>
      <w:i/>
      <w:iCs/>
      <w:color w:val="4F81BD" w:themeColor="accent1"/>
      <w:spacing w:val="15"/>
      <w:kern w:val="28"/>
      <w:sz w:val="24"/>
      <w:szCs w:val="24"/>
      <w:lang w:val="sv-SE"/>
    </w:rPr>
  </w:style>
  <w:style w:type="table" w:styleId="Webbtabell1">
    <w:name w:val="Table Web 1"/>
    <w:basedOn w:val="Normaltabell"/>
    <w:rsid w:val="0043581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rsid w:val="0043581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rsid w:val="0043581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ormatmall6">
    <w:name w:val="Formatmall6"/>
    <w:basedOn w:val="Rubrik3"/>
    <w:link w:val="Formatmall6Char"/>
    <w:qFormat/>
    <w:rsid w:val="004C4C8C"/>
    <w:pPr>
      <w:keepNext w:val="0"/>
    </w:pPr>
    <w:rPr>
      <w:b w:val="0"/>
      <w:i w:val="0"/>
    </w:rPr>
  </w:style>
  <w:style w:type="character" w:customStyle="1" w:styleId="Formatmall6Char">
    <w:name w:val="Formatmall6 Char"/>
    <w:basedOn w:val="Standardstycketeckensnitt"/>
    <w:link w:val="Formatmall6"/>
    <w:rsid w:val="004C4C8C"/>
    <w:rPr>
      <w:noProof/>
      <w:sz w:val="24"/>
      <w:lang w:val="sv-SE"/>
    </w:rPr>
  </w:style>
  <w:style w:type="paragraph" w:customStyle="1" w:styleId="Formatmall1">
    <w:name w:val="Formatmall1"/>
    <w:basedOn w:val="Rubrik2"/>
    <w:link w:val="Formatmall1Char"/>
    <w:qFormat/>
    <w:rsid w:val="004C4C8C"/>
    <w:pPr>
      <w:keepNext w:val="0"/>
      <w:numPr>
        <w:ilvl w:val="0"/>
        <w:numId w:val="0"/>
      </w:numPr>
    </w:pPr>
    <w:rPr>
      <w:b w:val="0"/>
    </w:rPr>
  </w:style>
  <w:style w:type="paragraph" w:customStyle="1" w:styleId="Formatmall2">
    <w:name w:val="Formatmall2"/>
    <w:basedOn w:val="Rubrik4"/>
    <w:link w:val="Formatmall2Char"/>
    <w:qFormat/>
    <w:rsid w:val="00F97143"/>
    <w:pPr>
      <w:tabs>
        <w:tab w:val="clear" w:pos="1304"/>
      </w:tabs>
    </w:pPr>
    <w:rPr>
      <w:i w:val="0"/>
    </w:rPr>
  </w:style>
  <w:style w:type="character" w:customStyle="1" w:styleId="Rubrik2Char">
    <w:name w:val="Rubrik 2 Char"/>
    <w:basedOn w:val="Standardstycketeckensnitt"/>
    <w:link w:val="Rubrik2"/>
    <w:uiPriority w:val="9"/>
    <w:rsid w:val="004C4C8C"/>
    <w:rPr>
      <w:b/>
      <w:noProof/>
      <w:sz w:val="24"/>
      <w:lang w:val="sv-SE"/>
    </w:rPr>
  </w:style>
  <w:style w:type="character" w:customStyle="1" w:styleId="Formatmall1Char">
    <w:name w:val="Formatmall1 Char"/>
    <w:basedOn w:val="Rubrik2Char"/>
    <w:link w:val="Formatmall1"/>
    <w:rsid w:val="004C4C8C"/>
    <w:rPr>
      <w:b w:val="0"/>
      <w:noProof/>
      <w:sz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97143"/>
    <w:rPr>
      <w:i/>
      <w:noProof/>
      <w:sz w:val="24"/>
      <w:lang w:val="sv-SE"/>
    </w:rPr>
  </w:style>
  <w:style w:type="character" w:customStyle="1" w:styleId="Formatmall2Char">
    <w:name w:val="Formatmall2 Char"/>
    <w:basedOn w:val="Rubrik4Char"/>
    <w:link w:val="Formatmall2"/>
    <w:rsid w:val="00F97143"/>
    <w:rPr>
      <w:i w:val="0"/>
      <w:noProof/>
      <w:sz w:val="24"/>
      <w:lang w:val="sv-SE"/>
    </w:rPr>
  </w:style>
  <w:style w:type="character" w:customStyle="1" w:styleId="Hashtagg1">
    <w:name w:val="Hashtagg1"/>
    <w:basedOn w:val="Standardstycketeckensnitt"/>
    <w:uiPriority w:val="99"/>
    <w:semiHidden/>
    <w:unhideWhenUsed/>
    <w:rsid w:val="008A2684"/>
    <w:rPr>
      <w:color w:val="2B579A"/>
      <w:shd w:val="clear" w:color="auto" w:fill="E1DFDD"/>
      <w:lang w:val="sv-SE"/>
    </w:rPr>
  </w:style>
  <w:style w:type="table" w:customStyle="1" w:styleId="Listtabell1ljus1">
    <w:name w:val="Listtabell 1 ljus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1ljusdekorfrg11">
    <w:name w:val="Listtabell 1 ljus – dekorfärg 1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ell1ljusdekorfrg21">
    <w:name w:val="Listtabell 1 ljus – dekorfärg 2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ell1ljusdekorfrg31">
    <w:name w:val="Listtabell 1 ljus – dekorfärg 3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ell1ljusdekorfrg41">
    <w:name w:val="Listtabell 1 ljus – dekorfärg 4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ell1ljusdekorfrg51">
    <w:name w:val="Listtabell 1 ljus – dekorfärg 5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ell1ljusdekorfrg61">
    <w:name w:val="Listtabell 1 ljus – dekorfärg 61"/>
    <w:basedOn w:val="Normaltabell"/>
    <w:uiPriority w:val="46"/>
    <w:rsid w:val="008A26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ell21">
    <w:name w:val="Listtabell 2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2dekorfrg11">
    <w:name w:val="Listtabell 2 – dekorfärg 1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ell2dekorfrg21">
    <w:name w:val="Listtabell 2 – dekorfärg 2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ell2dekorfrg31">
    <w:name w:val="Listtabell 2 – dekorfärg 3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ell2dekorfrg41">
    <w:name w:val="Listtabell 2 – dekorfärg 4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ell2dekorfrg51">
    <w:name w:val="Listtabell 2 – dekorfärg 5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ell2dekorfrg61">
    <w:name w:val="Listtabell 2 – dekorfärg 61"/>
    <w:basedOn w:val="Normaltabell"/>
    <w:uiPriority w:val="47"/>
    <w:rsid w:val="008A2684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ell31">
    <w:name w:val="Listtabell 3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ell3dekorfrg11">
    <w:name w:val="Listtabell 3 – dekorfärg 1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ell3dekorfrg21">
    <w:name w:val="Listtabell 3 – dekorfärg 2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ell3dekorfrg31">
    <w:name w:val="Listtabell 3 – dekorfärg 3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ell3dekorfrg41">
    <w:name w:val="Listtabell 3 – dekorfärg 4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ell3dekorfrg51">
    <w:name w:val="Listtabell 3 – dekorfärg 5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ell3dekorfrg61">
    <w:name w:val="Listtabell 3 – dekorfärg 6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ell41">
    <w:name w:val="Listtabell 4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4dekorfrg11">
    <w:name w:val="Listtabell 4 – dekorfärg 1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ell4dekorfrg21">
    <w:name w:val="Listtabell 4 – dekorfärg 2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ell4dekorfrg31">
    <w:name w:val="Listtabell 4 – dekorfärg 3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ell4dekorfrg41">
    <w:name w:val="Listtabell 4 – dekorfärg 4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ell4dekorfrg51">
    <w:name w:val="Listtabell 4 – dekorfärg 5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ell4dekorfrg61">
    <w:name w:val="Listtabell 4 – dekorfärg 6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ell5mrk1">
    <w:name w:val="Listtabell 5 mörk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11">
    <w:name w:val="Listtabell 5 mörk – dekorfärg 1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21">
    <w:name w:val="Listtabell 5 mörk – dekorfärg 2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31">
    <w:name w:val="Listtabell 5 mörk – dekorfärg 3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41">
    <w:name w:val="Listtabell 5 mörk – dekorfärg 4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51">
    <w:name w:val="Listtabell 5 mörk – dekorfärg 5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5mrkdekorfrg61">
    <w:name w:val="Listtabell 5 mörk – dekorfärg 61"/>
    <w:basedOn w:val="Normaltabell"/>
    <w:uiPriority w:val="50"/>
    <w:rsid w:val="008A2684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ell6frgstark1">
    <w:name w:val="Listtabell 6 färgstark1"/>
    <w:basedOn w:val="Normaltabell"/>
    <w:uiPriority w:val="51"/>
    <w:rsid w:val="008A268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ell6frgstarkdekorfrg11">
    <w:name w:val="Listtabell 6 färgstark – dekorfärg 11"/>
    <w:basedOn w:val="Normaltabell"/>
    <w:uiPriority w:val="51"/>
    <w:rsid w:val="008A2684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ell6frgstarkdekorfrg21">
    <w:name w:val="Listtabell 6 färgstark – dekorfärg 21"/>
    <w:basedOn w:val="Normaltabell"/>
    <w:uiPriority w:val="51"/>
    <w:rsid w:val="008A268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ell6frgstarkdekorfrg31">
    <w:name w:val="Listtabell 6 färgstark – dekorfärg 31"/>
    <w:basedOn w:val="Normaltabell"/>
    <w:uiPriority w:val="51"/>
    <w:rsid w:val="008A2684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ell6frgstarkdekorfrg41">
    <w:name w:val="Listtabell 6 färgstark – dekorfärg 41"/>
    <w:basedOn w:val="Normaltabell"/>
    <w:uiPriority w:val="51"/>
    <w:rsid w:val="008A2684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ell6frgstarkdekorfrg51">
    <w:name w:val="Listtabell 6 färgstark – dekorfärg 51"/>
    <w:basedOn w:val="Normaltabell"/>
    <w:uiPriority w:val="51"/>
    <w:rsid w:val="008A2684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ell6frgstarkdekorfrg61">
    <w:name w:val="Listtabell 6 färgstark – dekorfärg 61"/>
    <w:basedOn w:val="Normaltabell"/>
    <w:uiPriority w:val="51"/>
    <w:rsid w:val="008A2684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ell7frgstark1">
    <w:name w:val="Listtabell 7 färgstark1"/>
    <w:basedOn w:val="Normaltabell"/>
    <w:uiPriority w:val="52"/>
    <w:rsid w:val="008A268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11">
    <w:name w:val="Listtabell 7 färgstark – dekorfärg 11"/>
    <w:basedOn w:val="Normaltabell"/>
    <w:uiPriority w:val="52"/>
    <w:rsid w:val="008A2684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21">
    <w:name w:val="Listtabell 7 färgstark – dekorfärg 21"/>
    <w:basedOn w:val="Normaltabell"/>
    <w:uiPriority w:val="52"/>
    <w:rsid w:val="008A2684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31">
    <w:name w:val="Listtabell 7 färgstark – dekorfärg 31"/>
    <w:basedOn w:val="Normaltabell"/>
    <w:uiPriority w:val="52"/>
    <w:rsid w:val="008A2684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41">
    <w:name w:val="Listtabell 7 färgstark – dekorfärg 41"/>
    <w:basedOn w:val="Normaltabell"/>
    <w:uiPriority w:val="52"/>
    <w:rsid w:val="008A2684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51">
    <w:name w:val="Listtabell 7 färgstark – dekorfärg 51"/>
    <w:basedOn w:val="Normaltabell"/>
    <w:uiPriority w:val="52"/>
    <w:rsid w:val="008A2684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ell7frgstarkdekorfrg61">
    <w:name w:val="Listtabell 7 färgstark – dekorfärg 61"/>
    <w:basedOn w:val="Normaltabell"/>
    <w:uiPriority w:val="52"/>
    <w:rsid w:val="008A2684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mn1">
    <w:name w:val="Nämn1"/>
    <w:basedOn w:val="Standardstycketeckensnitt"/>
    <w:uiPriority w:val="99"/>
    <w:semiHidden/>
    <w:unhideWhenUsed/>
    <w:rsid w:val="008A2684"/>
    <w:rPr>
      <w:color w:val="2B579A"/>
      <w:shd w:val="clear" w:color="auto" w:fill="E1DFDD"/>
      <w:lang w:val="sv-SE"/>
    </w:rPr>
  </w:style>
  <w:style w:type="table" w:customStyle="1" w:styleId="Oformateradtabell11">
    <w:name w:val="Oformaterad tabell 11"/>
    <w:basedOn w:val="Normaltabell"/>
    <w:uiPriority w:val="41"/>
    <w:rsid w:val="008A268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21">
    <w:name w:val="Oformaterad tabell 21"/>
    <w:basedOn w:val="Normaltabell"/>
    <w:uiPriority w:val="42"/>
    <w:rsid w:val="008A268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formateradtabell31">
    <w:name w:val="Oformaterad tabell 31"/>
    <w:basedOn w:val="Normaltabell"/>
    <w:uiPriority w:val="43"/>
    <w:rsid w:val="008A268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formateradtabell41">
    <w:name w:val="Oformaterad tabell 41"/>
    <w:basedOn w:val="Normaltabell"/>
    <w:uiPriority w:val="44"/>
    <w:rsid w:val="008A268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45"/>
    <w:rsid w:val="008A268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A2684"/>
    <w:rPr>
      <w:color w:val="605E5C"/>
      <w:shd w:val="clear" w:color="auto" w:fill="E1DFDD"/>
      <w:lang w:val="sv-SE"/>
    </w:rPr>
  </w:style>
  <w:style w:type="table" w:customStyle="1" w:styleId="Rutntstabell1ljus1">
    <w:name w:val="Rutnätstabell 1 ljus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11">
    <w:name w:val="Rutnätstabell 1 ljus – dekorfärg 1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-dekorfrg21">
    <w:name w:val="Rutnätstabell 1 ljus - dekorfärg 2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31">
    <w:name w:val="Rutnätstabell 1 ljus – dekorfärg 3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41">
    <w:name w:val="Rutnätstabell 1 ljus – dekorfärg 4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51">
    <w:name w:val="Rutnätstabell 1 ljus – dekorfärg 5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1ljusdekorfrg61">
    <w:name w:val="Rutnätstabell 1 ljus – dekorfärg 61"/>
    <w:basedOn w:val="Normaltabell"/>
    <w:uiPriority w:val="46"/>
    <w:rsid w:val="008A2684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ntstabell21">
    <w:name w:val="Rutnätstabell 2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2dekorfrg11">
    <w:name w:val="Rutnätstabell 2 – dekorfärg 1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Rutntstabell2dekorfrg21">
    <w:name w:val="Rutnätstabell 2 – dekorfärg 2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Rutntstabell2dekorfrg31">
    <w:name w:val="Rutnätstabell 2 – dekorfärg 3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Rutntstabell2dekorfrg41">
    <w:name w:val="Rutnätstabell 2 – dekorfärg 4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Rutntstabell2dekorfrg51">
    <w:name w:val="Rutnätstabell 2 – dekorfärg 5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Rutntstabell2dekorfrg61">
    <w:name w:val="Rutnätstabell 2 – dekorfärg 61"/>
    <w:basedOn w:val="Normaltabell"/>
    <w:uiPriority w:val="47"/>
    <w:rsid w:val="008A2684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utntstabell31">
    <w:name w:val="Rutnätstabell 3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ntstabell3dekorfrg11">
    <w:name w:val="Rutnätstabell 3 – dekorfärg 1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Rutntstabell3dekorfrg21">
    <w:name w:val="Rutnätstabell 3 – dekorfärg 2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Rutntstabell3dekorfrg31">
    <w:name w:val="Rutnätstabell 3 – dekorfärg 3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Rutntstabell3dekorfrg41">
    <w:name w:val="Rutnätstabell 3 – dekorfärg 4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Rutntstabell3dekorfrg51">
    <w:name w:val="Rutnätstabell 3 – dekorfärg 5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Rutntstabell3dekorfrg61">
    <w:name w:val="Rutnätstabell 3 – dekorfärg 61"/>
    <w:basedOn w:val="Normaltabell"/>
    <w:uiPriority w:val="48"/>
    <w:rsid w:val="008A2684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Rutntstabell41">
    <w:name w:val="Rutnätstabell 4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4dekorfrg11">
    <w:name w:val="Rutnätstabell 4 – dekorfärg 1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Rutntstabell4dekorfrg21">
    <w:name w:val="Rutnätstabell 4 – dekorfärg 2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Rutntstabell4dekorfrg31">
    <w:name w:val="Rutnätstabell 4 – dekorfärg 3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Rutntstabell4dekorfrg41">
    <w:name w:val="Rutnätstabell 4 – dekorfärg 4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Rutntstabell4dekorfrg51">
    <w:name w:val="Rutnätstabell 4 – dekorfärg 5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Rutntstabell4dekorfrg61">
    <w:name w:val="Rutnätstabell 4 – dekorfärg 61"/>
    <w:basedOn w:val="Normaltabell"/>
    <w:uiPriority w:val="49"/>
    <w:rsid w:val="008A2684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utntstabell5mrk1">
    <w:name w:val="Rutnätstabell 5 mörk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utntstabell5mrkdekorfrg11">
    <w:name w:val="Rutnätstabell 5 mörk – dekorfärg 1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Rutntstabell5mrkdekorfrg21">
    <w:name w:val="Rutnätstabell 5 mörk – dekorfärg 2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Rutntstabell5mrkdekorfrg31">
    <w:name w:val="Rutnätstabell 5 mörk – dekorfärg 3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Rutntstabell5mrkdekorfrg41">
    <w:name w:val="Rutnätstabell 5 mörk – dekorfärg 4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Rutntstabell5mrkdekorfrg51">
    <w:name w:val="Rutnätstabell 5 mörk – dekorfärg 5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Rutntstabell5mrkdekorfrg61">
    <w:name w:val="Rutnätstabell 5 mörk – dekorfärg 61"/>
    <w:basedOn w:val="Normaltabell"/>
    <w:uiPriority w:val="50"/>
    <w:rsid w:val="008A26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Rutntstabell6frgstark1">
    <w:name w:val="Rutnätstabell 6 färgstark1"/>
    <w:basedOn w:val="Normaltabell"/>
    <w:uiPriority w:val="51"/>
    <w:rsid w:val="008A268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ntstabell6frgstarkdekorfrg11">
    <w:name w:val="Rutnätstabell 6 färgstark – dekorfärg 11"/>
    <w:basedOn w:val="Normaltabell"/>
    <w:uiPriority w:val="51"/>
    <w:rsid w:val="008A2684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Rutntstabell6frgstarkdekorfrg21">
    <w:name w:val="Rutnätstabell 6 färgstark – dekorfärg 21"/>
    <w:basedOn w:val="Normaltabell"/>
    <w:uiPriority w:val="51"/>
    <w:rsid w:val="008A268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Rutntstabell6frgstarkdekorfrg31">
    <w:name w:val="Rutnätstabell 6 färgstark – dekorfärg 31"/>
    <w:basedOn w:val="Normaltabell"/>
    <w:uiPriority w:val="51"/>
    <w:rsid w:val="008A2684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Rutntstabell6frgstarkdekorfrg41">
    <w:name w:val="Rutnätstabell 6 färgstark – dekorfärg 41"/>
    <w:basedOn w:val="Normaltabell"/>
    <w:uiPriority w:val="51"/>
    <w:rsid w:val="008A2684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Rutntstabell6frgstarkdekorfrg51">
    <w:name w:val="Rutnätstabell 6 färgstark – dekorfärg 51"/>
    <w:basedOn w:val="Normaltabell"/>
    <w:uiPriority w:val="51"/>
    <w:rsid w:val="008A2684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Rutntstabell6frgstarkdekorfrg61">
    <w:name w:val="Rutnätstabell 6 färgstark – dekorfärg 61"/>
    <w:basedOn w:val="Normaltabell"/>
    <w:uiPriority w:val="51"/>
    <w:rsid w:val="008A2684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utntstabell7frgstark1">
    <w:name w:val="Rutnätstabell 7 färgstark1"/>
    <w:basedOn w:val="Normaltabell"/>
    <w:uiPriority w:val="52"/>
    <w:rsid w:val="008A268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utntstabell7frgstarkdekorfrg11">
    <w:name w:val="Rutnätstabell 7 färgstark – dekorfärg 11"/>
    <w:basedOn w:val="Normaltabell"/>
    <w:uiPriority w:val="52"/>
    <w:rsid w:val="008A2684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Rutntstabell7frgstarkdekorfrg21">
    <w:name w:val="Rutnätstabell 7 färgstark – dekorfärg 21"/>
    <w:basedOn w:val="Normaltabell"/>
    <w:uiPriority w:val="52"/>
    <w:rsid w:val="008A268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Rutntstabell7frgstarkdekorfrg31">
    <w:name w:val="Rutnätstabell 7 färgstark – dekorfärg 31"/>
    <w:basedOn w:val="Normaltabell"/>
    <w:uiPriority w:val="52"/>
    <w:rsid w:val="008A2684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Rutntstabell7frgstarkdekorfrg41">
    <w:name w:val="Rutnätstabell 7 färgstark – dekorfärg 41"/>
    <w:basedOn w:val="Normaltabell"/>
    <w:uiPriority w:val="52"/>
    <w:rsid w:val="008A2684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Rutntstabell7frgstarkdekorfrg51">
    <w:name w:val="Rutnätstabell 7 färgstark – dekorfärg 51"/>
    <w:basedOn w:val="Normaltabell"/>
    <w:uiPriority w:val="52"/>
    <w:rsid w:val="008A2684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Rutntstabell7frgstarkdekorfrg61">
    <w:name w:val="Rutnätstabell 7 färgstark – dekorfärg 61"/>
    <w:basedOn w:val="Normaltabell"/>
    <w:uiPriority w:val="52"/>
    <w:rsid w:val="008A2684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Smarthyperlnk1">
    <w:name w:val="Smart hyperlänk1"/>
    <w:basedOn w:val="Standardstycketeckensnitt"/>
    <w:uiPriority w:val="99"/>
    <w:semiHidden/>
    <w:unhideWhenUsed/>
    <w:rsid w:val="008A2684"/>
    <w:rPr>
      <w:u w:val="dotted"/>
      <w:lang w:val="sv-SE"/>
    </w:rPr>
  </w:style>
  <w:style w:type="table" w:customStyle="1" w:styleId="Tabellrutntljust1">
    <w:name w:val="Tabellrutnät ljust1"/>
    <w:basedOn w:val="Normaltabell"/>
    <w:uiPriority w:val="40"/>
    <w:rsid w:val="008A268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450076"/>
    <w:rPr>
      <w:color w:val="605E5C"/>
      <w:shd w:val="clear" w:color="auto" w:fill="E1DFDD"/>
      <w:lang w:val="sv-SE"/>
    </w:rPr>
  </w:style>
  <w:style w:type="paragraph" w:customStyle="1" w:styleId="Default">
    <w:name w:val="Default"/>
    <w:rsid w:val="00FB658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ListstyckeChar">
    <w:name w:val="Liststycke Char"/>
    <w:basedOn w:val="Standardstycketeckensnitt"/>
    <w:link w:val="Liststycke"/>
    <w:uiPriority w:val="34"/>
    <w:locked/>
    <w:rsid w:val="00B90409"/>
    <w:rPr>
      <w:kern w:val="28"/>
      <w:sz w:val="24"/>
      <w:lang w:val="sv-SE"/>
    </w:rPr>
  </w:style>
  <w:style w:type="paragraph" w:styleId="Revision">
    <w:name w:val="Revision"/>
    <w:hidden/>
    <w:uiPriority w:val="99"/>
    <w:semiHidden/>
    <w:rsid w:val="00166832"/>
    <w:rPr>
      <w:kern w:val="28"/>
      <w:sz w:val="24"/>
    </w:rPr>
  </w:style>
  <w:style w:type="character" w:styleId="Hashtagg">
    <w:name w:val="Hashtag"/>
    <w:basedOn w:val="Standardstycketeckensnitt"/>
    <w:uiPriority w:val="99"/>
    <w:semiHidden/>
    <w:unhideWhenUsed/>
    <w:rsid w:val="00C44719"/>
    <w:rPr>
      <w:color w:val="2B579A"/>
      <w:shd w:val="clear" w:color="auto" w:fill="E1DFDD"/>
      <w:lang w:val="sv-SE"/>
    </w:rPr>
  </w:style>
  <w:style w:type="table" w:styleId="Listtabell1ljus">
    <w:name w:val="List Table 1 Light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C447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2">
    <w:name w:val="List Table 2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C4471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3">
    <w:name w:val="List Table 3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C4471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C447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C4471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C4471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C4471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C4471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C4471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C4471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C447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C4471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C4471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C4471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C4471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C4471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C4471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mn">
    <w:name w:val="Mention"/>
    <w:basedOn w:val="Standardstycketeckensnitt"/>
    <w:uiPriority w:val="99"/>
    <w:semiHidden/>
    <w:unhideWhenUsed/>
    <w:rsid w:val="00C44719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C447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447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C447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C447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C447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C4471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C4471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3">
    <w:name w:val="Grid Table 3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C4471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C4471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C447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C447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C4471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C4471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C4471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C4471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C4471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C4471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C447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C4471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C4471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C4471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C4471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C4471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C4471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Smarthyperlnk">
    <w:name w:val="Smart Hyperlink"/>
    <w:basedOn w:val="Standardstycketeckensnitt"/>
    <w:uiPriority w:val="99"/>
    <w:semiHidden/>
    <w:unhideWhenUsed/>
    <w:rsid w:val="00C44719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C44719"/>
    <w:rPr>
      <w:color w:val="0000FF"/>
      <w:u w:val="single"/>
      <w:shd w:val="clear" w:color="auto" w:fill="F3F2F1"/>
      <w:lang w:val="sv-SE"/>
    </w:rPr>
  </w:style>
  <w:style w:type="table" w:styleId="Tabellrutntljust">
    <w:name w:val="Grid Table Light"/>
    <w:basedOn w:val="Normaltabell"/>
    <w:uiPriority w:val="40"/>
    <w:rsid w:val="00C447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olismallar\nationella\pol_pm_pmy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9A8CF-606F-4502-A93E-8A520296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pol_pm_pmy.dotm</Template>
  <TotalTime>0</TotalTime>
  <Pages>6</Pages>
  <Words>1126</Words>
  <Characters>7608</Characters>
  <Application>Microsoft Office Word</Application>
  <DocSecurity>0</DocSecurity>
  <Lines>245</Lines>
  <Paragraphs>119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>Brev</vt:lpstr>
      <vt:lpstr>Brev</vt:lpstr>
    </vt:vector>
  </TitlesOfParts>
  <Company>Polismyndigheten</Company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 Montelius</dc:creator>
  <cp:lastModifiedBy>Malin Holfve</cp:lastModifiedBy>
  <cp:revision>29</cp:revision>
  <cp:lastPrinted>2011-12-12T10:06:00Z</cp:lastPrinted>
  <dcterms:created xsi:type="dcterms:W3CDTF">2026-05-15T11:18:00Z</dcterms:created>
  <dcterms:modified xsi:type="dcterms:W3CDTF">2026-10-06T09:01:00Z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MallStart">
    <vt:lpwstr>lokal</vt:lpwstr>
  </property>
  <property fmtid="{D5CDD505-2E9C-101B-9397-08002B2CF9AE}" pid="3" name="EK_Malltyp">
    <vt:lpwstr>pm</vt:lpwstr>
  </property>
  <property fmtid="{D5CDD505-2E9C-101B-9397-08002B2CF9AE}" pid="4" name="EK_Dokumenttyp">
    <vt:lpwstr>BILAGA 1</vt:lpwstr>
  </property>
  <property fmtid="{D5CDD505-2E9C-101B-9397-08002B2CF9AE}" pid="5" name="EK_Titel">
    <vt:lpwstr>arbetspapper för pm och liknande dokument</vt:lpwstr>
  </property>
  <property fmtid="{D5CDD505-2E9C-101B-9397-08002B2CF9AE}" pid="6" name="EK_Dokumentstatus">
    <vt:lpwstr>dokument</vt:lpwstr>
  </property>
  <property fmtid="{D5CDD505-2E9C-101B-9397-08002B2CF9AE}" pid="7" name="SG_Dokumentbet">
    <vt:lpwstr>A293.714/2026</vt:lpwstr>
  </property>
  <property fmtid="{D5CDD505-2E9C-101B-9397-08002B2CF9AE}" pid="8" name="SG_Dokumenttyp">
    <vt:lpwstr>BILAGA 1</vt:lpwstr>
  </property>
  <property fmtid="{D5CDD505-2E9C-101B-9397-08002B2CF9AE}" pid="9" name="SG_UnderLogo1">
    <vt:lpwstr>It-avdelningen</vt:lpwstr>
  </property>
  <property fmtid="{D5CDD505-2E9C-101B-9397-08002B2CF9AE}" pid="10" name="SG_LedtextDatum">
    <vt:lpwstr>Datum</vt:lpwstr>
  </property>
  <property fmtid="{D5CDD505-2E9C-101B-9397-08002B2CF9AE}" pid="11" name="SG_LedtextDnr">
    <vt:lpwstr>Diarienr (åberopas)</vt:lpwstr>
  </property>
  <property fmtid="{D5CDD505-2E9C-101B-9397-08002B2CF9AE}" pid="12" name="SG_UnderLogo2">
    <vt:lpwstr> </vt:lpwstr>
  </property>
  <property fmtid="{D5CDD505-2E9C-101B-9397-08002B2CF9AE}" pid="13" name="SG_Datum">
    <vt:lpwstr>2026-10-05</vt:lpwstr>
  </property>
  <property fmtid="{D5CDD505-2E9C-101B-9397-08002B2CF9AE}" pid="14" name="SG_UnderLogo3">
    <vt:lpwstr> </vt:lpwstr>
  </property>
  <property fmtid="{D5CDD505-2E9C-101B-9397-08002B2CF9AE}" pid="15" name="SG_LedtextErRef">
    <vt:lpwstr/>
  </property>
  <property fmtid="{D5CDD505-2E9C-101B-9397-08002B2CF9AE}" pid="16" name="SG_UnderLogo4">
    <vt:lpwstr> </vt:lpwstr>
  </property>
  <property fmtid="{D5CDD505-2E9C-101B-9397-08002B2CF9AE}" pid="17" name="SG_ErRef">
    <vt:lpwstr/>
  </property>
  <property fmtid="{D5CDD505-2E9C-101B-9397-08002B2CF9AE}" pid="18" name="SG_UnderLogo5">
    <vt:lpwstr/>
  </property>
  <property fmtid="{D5CDD505-2E9C-101B-9397-08002B2CF9AE}" pid="19" name="SG_Landskod">
    <vt:lpwstr>SE</vt:lpwstr>
  </property>
  <property fmtid="{D5CDD505-2E9C-101B-9397-08002B2CF9AE}" pid="20" name="SG_Adressat">
    <vt:lpwstr/>
  </property>
  <property fmtid="{D5CDD505-2E9C-101B-9397-08002B2CF9AE}" pid="21" name="EK_LedPA">
    <vt:lpwstr>Postadress</vt:lpwstr>
  </property>
  <property fmtid="{D5CDD505-2E9C-101B-9397-08002B2CF9AE}" pid="22" name="EK_LedBA">
    <vt:lpwstr>Besöksadress</vt:lpwstr>
  </property>
  <property fmtid="{D5CDD505-2E9C-101B-9397-08002B2CF9AE}" pid="23" name="EK_LedTelefon">
    <vt:lpwstr>Telefon</vt:lpwstr>
  </property>
  <property fmtid="{D5CDD505-2E9C-101B-9397-08002B2CF9AE}" pid="24" name="EK_LedDirekt">
    <vt:lpwstr> </vt:lpwstr>
  </property>
  <property fmtid="{D5CDD505-2E9C-101B-9397-08002B2CF9AE}" pid="25" name="EK_LedTelefax">
    <vt:lpwstr>Telefax</vt:lpwstr>
  </property>
  <property fmtid="{D5CDD505-2E9C-101B-9397-08002B2CF9AE}" pid="26" name="EK_LedEpost">
    <vt:lpwstr>E-post</vt:lpwstr>
  </property>
  <property fmtid="{D5CDD505-2E9C-101B-9397-08002B2CF9AE}" pid="27" name="EK_LedDirektEpost">
    <vt:lpwstr>Epost (direkt)</vt:lpwstr>
  </property>
  <property fmtid="{D5CDD505-2E9C-101B-9397-08002B2CF9AE}" pid="28" name="EK_LedOrgNr">
    <vt:lpwstr>Org.nr</vt:lpwstr>
  </property>
  <property fmtid="{D5CDD505-2E9C-101B-9397-08002B2CF9AE}" pid="29" name="EK_LedHemsida">
    <vt:lpwstr>Hemsida</vt:lpwstr>
  </property>
  <property fmtid="{D5CDD505-2E9C-101B-9397-08002B2CF9AE}" pid="30" name="EK_PA">
    <vt:lpwstr>Box 12256</vt:lpwstr>
  </property>
  <property fmtid="{D5CDD505-2E9C-101B-9397-08002B2CF9AE}" pid="31" name="EK_BA">
    <vt:lpwstr>Polhemsgatan 30</vt:lpwstr>
  </property>
  <property fmtid="{D5CDD505-2E9C-101B-9397-08002B2CF9AE}" pid="32" name="EK_Telefon">
    <vt:lpwstr>08-401 90 00</vt:lpwstr>
  </property>
  <property fmtid="{D5CDD505-2E9C-101B-9397-08002B2CF9AE}" pid="33" name="EK_Telefax">
    <vt:lpwstr>08-401 90 44</vt:lpwstr>
  </property>
  <property fmtid="{D5CDD505-2E9C-101B-9397-08002B2CF9AE}" pid="34" name="EK_Epost">
    <vt:lpwstr>rikspolisstyrelsen@rps.police.se</vt:lpwstr>
  </property>
  <property fmtid="{D5CDD505-2E9C-101B-9397-08002B2CF9AE}" pid="35" name="EK_EpostDirekt">
    <vt:lpwstr>namn.namnsson@rps.police.se</vt:lpwstr>
  </property>
  <property fmtid="{D5CDD505-2E9C-101B-9397-08002B2CF9AE}" pid="36" name="EK_OrgNr">
    <vt:lpwstr>202100-0076</vt:lpwstr>
  </property>
  <property fmtid="{D5CDD505-2E9C-101B-9397-08002B2CF9AE}" pid="37" name="EK_Hemsida">
    <vt:lpwstr>www.polisen.se</vt:lpwstr>
  </property>
  <property fmtid="{D5CDD505-2E9C-101B-9397-08002B2CF9AE}" pid="38" name="SG_Organisation">
    <vt:lpwstr>It-avdelningen</vt:lpwstr>
  </property>
  <property fmtid="{D5CDD505-2E9C-101B-9397-08002B2CF9AE}" pid="39" name="EK_Language">
    <vt:lpwstr>3</vt:lpwstr>
  </property>
  <property fmtid="{D5CDD505-2E9C-101B-9397-08002B2CF9AE}" pid="40" name="EK_mallversion">
    <vt:lpwstr>5</vt:lpwstr>
  </property>
  <property fmtid="{D5CDD505-2E9C-101B-9397-08002B2CF9AE}" pid="41" name="EK_Rubrik">
    <vt:lpwstr/>
  </property>
  <property fmtid="{D5CDD505-2E9C-101B-9397-08002B2CF9AE}" pid="42" name="EK_Bilagetext">
    <vt:lpwstr/>
  </property>
  <property fmtid="{D5CDD505-2E9C-101B-9397-08002B2CF9AE}" pid="43" name="EK_VersionRev">
    <vt:lpwstr>02.00</vt:lpwstr>
  </property>
  <property fmtid="{D5CDD505-2E9C-101B-9397-08002B2CF9AE}" pid="44" name="EK_Led_11414">
    <vt:lpwstr>Telefon till Polisen</vt:lpwstr>
  </property>
  <property fmtid="{D5CDD505-2E9C-101B-9397-08002B2CF9AE}" pid="45" name="EK_Tel_11414">
    <vt:lpwstr>114 14</vt:lpwstr>
  </property>
  <property fmtid="{D5CDD505-2E9C-101B-9397-08002B2CF9AE}" pid="46" name="EK_LedExp">
    <vt:lpwstr> </vt:lpwstr>
  </property>
  <property fmtid="{D5CDD505-2E9C-101B-9397-08002B2CF9AE}" pid="47" name="EK_saved">
    <vt:lpwstr>yes</vt:lpwstr>
  </property>
  <property fmtid="{D5CDD505-2E9C-101B-9397-08002B2CF9AE}" pid="48" name="SG_UnderLogo6">
    <vt:lpwstr> </vt:lpwstr>
  </property>
  <property fmtid="{D5CDD505-2E9C-101B-9397-08002B2CF9AE}" pid="49" name="Prodok_saved">
    <vt:lpwstr>no</vt:lpwstr>
  </property>
  <property fmtid="{D5CDD505-2E9C-101B-9397-08002B2CF9AE}" pid="50" name="Pol_saved">
    <vt:lpwstr>yes</vt:lpwstr>
  </property>
  <property fmtid="{D5CDD505-2E9C-101B-9397-08002B2CF9AE}" pid="51" name="Filnamn_i_Sidfot">
    <vt:lpwstr>short</vt:lpwstr>
  </property>
  <property fmtid="{D5CDD505-2E9C-101B-9397-08002B2CF9AE}" pid="52" name="EK_Varna_Ändring_Sidhuvud">
    <vt:lpwstr>ja</vt:lpwstr>
  </property>
  <property fmtid="{D5CDD505-2E9C-101B-9397-08002B2CF9AE}" pid="53" name="EK_Varna_Ändring_Rubrik">
    <vt:lpwstr>ja</vt:lpwstr>
  </property>
  <property fmtid="{D5CDD505-2E9C-101B-9397-08002B2CF9AE}" pid="54" name="SG_UnderLogo1_Visad">
    <vt:lpwstr>It-avdelningen</vt:lpwstr>
  </property>
  <property fmtid="{D5CDD505-2E9C-101B-9397-08002B2CF9AE}" pid="55" name="SG_LedSak">
    <vt:lpwstr>Saknr</vt:lpwstr>
  </property>
  <property fmtid="{D5CDD505-2E9C-101B-9397-08002B2CF9AE}" pid="56" name="SG_Sak">
    <vt:lpwstr>937</vt:lpwstr>
  </property>
  <property fmtid="{D5CDD505-2E9C-101B-9397-08002B2CF9AE}" pid="57" name="EK_RemoteStart">
    <vt:lpwstr>ja</vt:lpwstr>
  </property>
  <property fmtid="{D5CDD505-2E9C-101B-9397-08002B2CF9AE}" pid="58" name="EK_Person">
    <vt:lpwstr>1</vt:lpwstr>
  </property>
  <property fmtid="{D5CDD505-2E9C-101B-9397-08002B2CF9AE}" pid="59" name="EK_TextBredd">
    <vt:lpwstr>bred</vt:lpwstr>
  </property>
  <property fmtid="{D5CDD505-2E9C-101B-9397-08002B2CF9AE}" pid="60" name="EK_MTMarg">
    <vt:lpwstr>4,6</vt:lpwstr>
  </property>
  <property fmtid="{D5CDD505-2E9C-101B-9397-08002B2CF9AE}" pid="61" name="EK_HMarg">
    <vt:lpwstr>3,76</vt:lpwstr>
  </property>
  <property fmtid="{D5CDD505-2E9C-101B-9397-08002B2CF9AE}" pid="62" name="EK_LedWebb">
    <vt:lpwstr>Webbplats</vt:lpwstr>
  </property>
  <property fmtid="{D5CDD505-2E9C-101B-9397-08002B2CF9AE}" pid="63" name="EK_Ledtexter">
    <vt:lpwstr>ja</vt:lpwstr>
  </property>
  <property fmtid="{D5CDD505-2E9C-101B-9397-08002B2CF9AE}" pid="64" name="Pol_kopplad_mall">
    <vt:lpwstr>pol_pm_pmy.dotm</vt:lpwstr>
  </property>
  <property fmtid="{D5CDD505-2E9C-101B-9397-08002B2CF9AE}" pid="65" name="EK_Org_kort">
    <vt:lpwstr>IT</vt:lpwstr>
  </property>
  <property fmtid="{D5CDD505-2E9C-101B-9397-08002B2CF9AE}" pid="66" name="EK_Bilagor">
    <vt:lpwstr>0</vt:lpwstr>
  </property>
  <property fmtid="{D5CDD505-2E9C-101B-9397-08002B2CF9AE}" pid="67" name="EK_ExtraLogotyp">
    <vt:lpwstr/>
  </property>
  <property fmtid="{D5CDD505-2E9C-101B-9397-08002B2CF9AE}" pid="68" name="EK_Rubrik_Längd">
    <vt:lpwstr>0</vt:lpwstr>
  </property>
  <property fmtid="{D5CDD505-2E9C-101B-9397-08002B2CF9AE}" pid="69" name="EK_Beteckning_Ver">
    <vt:lpwstr>2</vt:lpwstr>
  </property>
  <property fmtid="{D5CDD505-2E9C-101B-9397-08002B2CF9AE}" pid="70" name="EK_Beteckning_Rev">
    <vt:lpwstr>0</vt:lpwstr>
  </property>
  <property fmtid="{D5CDD505-2E9C-101B-9397-08002B2CF9AE}" pid="71" name="EK_VisaVersionRev">
    <vt:lpwstr>ja</vt:lpwstr>
  </property>
  <property fmtid="{D5CDD505-2E9C-101B-9397-08002B2CF9AE}" pid="72" name="SG_Ärendemening">
    <vt:lpwstr/>
  </property>
  <property fmtid="{D5CDD505-2E9C-101B-9397-08002B2CF9AE}" pid="73" name="EK_Datum_Svarat_Idag">
    <vt:lpwstr>2026-09-29</vt:lpwstr>
  </property>
  <property fmtid="{D5CDD505-2E9C-101B-9397-08002B2CF9AE}" pid="74" name="SG_LedVerRev">
    <vt:lpwstr>Version</vt:lpwstr>
  </property>
</Properties>
</file>